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7515E" w14:textId="62BA7931" w:rsidR="00DD61C6" w:rsidRDefault="001C65E6" w:rsidP="00DD61C6">
      <w:pPr>
        <w:pStyle w:val="Titel"/>
      </w:pPr>
      <w:r w:rsidRPr="00DD61C6">
        <w:t>Fra problemformulering til søgeskema</w:t>
      </w:r>
    </w:p>
    <w:p w14:paraId="6B8444F3" w14:textId="77777777" w:rsidR="00DD61C6" w:rsidRPr="00DD61C6" w:rsidRDefault="00DD61C6" w:rsidP="00DD61C6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0050"/>
      </w:tblGrid>
      <w:tr w:rsidR="001C65E6" w14:paraId="78DB8FA8" w14:textId="77777777" w:rsidTr="001C65E6">
        <w:tc>
          <w:tcPr>
            <w:tcW w:w="10050" w:type="dxa"/>
            <w:tcBorders>
              <w:top w:val="single" w:sz="12" w:space="0" w:color="D03634" w:themeColor="text2"/>
              <w:left w:val="single" w:sz="12" w:space="0" w:color="D03634" w:themeColor="text2"/>
              <w:bottom w:val="single" w:sz="12" w:space="0" w:color="D03634" w:themeColor="text2"/>
              <w:right w:val="single" w:sz="12" w:space="0" w:color="D03634" w:themeColor="text2"/>
            </w:tcBorders>
            <w:shd w:val="clear" w:color="auto" w:fill="D03634" w:themeFill="text2"/>
          </w:tcPr>
          <w:p w14:paraId="7086A7AD" w14:textId="3F01721D" w:rsidR="001C65E6" w:rsidRPr="001C65E6" w:rsidRDefault="001C65E6" w:rsidP="00DD61C6">
            <w:pPr>
              <w:pStyle w:val="Overskrift1"/>
            </w:pPr>
            <w:r w:rsidRPr="00457B74">
              <w:t>Min problemformulering:</w:t>
            </w:r>
          </w:p>
        </w:tc>
      </w:tr>
      <w:tr w:rsidR="001C65E6" w14:paraId="2FDA96CC" w14:textId="77777777" w:rsidTr="001C65E6">
        <w:tc>
          <w:tcPr>
            <w:tcW w:w="10050" w:type="dxa"/>
            <w:tcBorders>
              <w:top w:val="single" w:sz="12" w:space="0" w:color="D03634" w:themeColor="text2"/>
              <w:left w:val="single" w:sz="12" w:space="0" w:color="D03634" w:themeColor="text2"/>
              <w:bottom w:val="single" w:sz="12" w:space="0" w:color="D03634" w:themeColor="text2"/>
              <w:right w:val="single" w:sz="12" w:space="0" w:color="D03634" w:themeColor="text2"/>
            </w:tcBorders>
          </w:tcPr>
          <w:sdt>
            <w:sdtPr>
              <w:id w:val="-162776036"/>
              <w:placeholder>
                <w:docPart w:val="D619E9EE7F664971ACA033AE2A3855F7"/>
              </w:placeholder>
              <w:temporary/>
              <w:showingPlcHdr/>
              <w:text/>
            </w:sdtPr>
            <w:sdtContent>
              <w:p w14:paraId="6260FBBA" w14:textId="620CDD5C" w:rsidR="00A554D7" w:rsidRDefault="00A70B3F" w:rsidP="00DD61C6">
                <w:r w:rsidRPr="00B56DB0">
                  <w:rPr>
                    <w:color w:val="747474"/>
                  </w:rPr>
                  <w:t>[</w:t>
                </w:r>
                <w:r w:rsidR="005671B5" w:rsidRPr="00B56DB0">
                  <w:rPr>
                    <w:color w:val="747474"/>
                  </w:rPr>
                  <w:t>Skriv din problemformulering her</w:t>
                </w:r>
                <w:r w:rsidRPr="00B56DB0">
                  <w:rPr>
                    <w:color w:val="747474"/>
                  </w:rPr>
                  <w:t>]</w:t>
                </w:r>
              </w:p>
            </w:sdtContent>
          </w:sdt>
          <w:p w14:paraId="2795BF42" w14:textId="4CC9640D" w:rsidR="00A554D7" w:rsidRDefault="00A554D7" w:rsidP="00DD61C6"/>
          <w:p w14:paraId="3E21C049" w14:textId="77777777" w:rsidR="001C65E6" w:rsidRDefault="001C65E6" w:rsidP="00DD61C6"/>
        </w:tc>
      </w:tr>
    </w:tbl>
    <w:p w14:paraId="48D43C3C" w14:textId="77777777" w:rsidR="00DD61C6" w:rsidRPr="00AC1667" w:rsidRDefault="00DD61C6" w:rsidP="00DD61C6">
      <w:pPr>
        <w:rPr>
          <w:sz w:val="40"/>
          <w:szCs w:val="40"/>
        </w:rPr>
      </w:pPr>
    </w:p>
    <w:p w14:paraId="7E918DC5" w14:textId="696C465C" w:rsidR="00457B74" w:rsidRPr="00457B74" w:rsidRDefault="00457B74" w:rsidP="00DD61C6">
      <w:pPr>
        <w:pStyle w:val="Overskrift1"/>
      </w:pPr>
      <w:r w:rsidRPr="00457B74">
        <w:t xml:space="preserve">Trin 1: </w:t>
      </w:r>
      <w:r>
        <w:t>Udpeg</w:t>
      </w:r>
      <w:r w:rsidRPr="00457B74">
        <w:t xml:space="preserve"> dine søgeemner</w:t>
      </w:r>
    </w:p>
    <w:p w14:paraId="4FF811B1" w14:textId="76B89F90" w:rsidR="00457B74" w:rsidRPr="00DD61C6" w:rsidRDefault="00457B74" w:rsidP="005A75C0">
      <w:pPr>
        <w:spacing w:before="120"/>
      </w:pPr>
      <w:r w:rsidRPr="00DD61C6">
        <w:t>Brug spørgsmålene herunder til at finde de centrale emner i din problemformulering.</w:t>
      </w:r>
    </w:p>
    <w:p w14:paraId="3B0956D8" w14:textId="2019EBC0" w:rsidR="00457B74" w:rsidRPr="00DD61C6" w:rsidRDefault="00457B74" w:rsidP="005A75C0">
      <w:pPr>
        <w:spacing w:before="120"/>
      </w:pPr>
      <w:r w:rsidRPr="00DD61C6">
        <w:t>Du behøver ikke udfylde alle felter.</w:t>
      </w:r>
    </w:p>
    <w:p w14:paraId="4F1FC1C8" w14:textId="6757874F" w:rsidR="00457B74" w:rsidRPr="00DD61C6" w:rsidRDefault="00457B74" w:rsidP="005A75C0">
      <w:pPr>
        <w:spacing w:before="120"/>
      </w:pPr>
      <w:r w:rsidRPr="00DD61C6">
        <w:t xml:space="preserve">Vælg de emner, som </w:t>
      </w:r>
      <w:r w:rsidRPr="00DD61C6">
        <w:rPr>
          <w:u w:val="single"/>
        </w:rPr>
        <w:t>skal</w:t>
      </w:r>
      <w:r w:rsidRPr="00DD61C6">
        <w:t xml:space="preserve"> være til stede i artiklerne</w:t>
      </w:r>
      <w:r w:rsidR="00DD61C6" w:rsidRPr="00DD61C6">
        <w:t>/kilderne</w:t>
      </w:r>
      <w:r w:rsidRPr="00DD61C6">
        <w:t>, for at de er relevante for dig.</w:t>
      </w:r>
    </w:p>
    <w:p w14:paraId="27E740B2" w14:textId="3AA6FB82" w:rsidR="00457B74" w:rsidRPr="00DD61C6" w:rsidRDefault="00457B74" w:rsidP="005A75C0">
      <w:pPr>
        <w:spacing w:before="120"/>
      </w:pPr>
      <w:r w:rsidRPr="00DD61C6">
        <w:t>De vigtigste emner bliver til dine søgeblokke.</w:t>
      </w:r>
    </w:p>
    <w:p w14:paraId="337C5497" w14:textId="77777777" w:rsidR="00457B74" w:rsidRDefault="00457B74" w:rsidP="00DD61C6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356"/>
        <w:gridCol w:w="3357"/>
        <w:gridCol w:w="3357"/>
      </w:tblGrid>
      <w:tr w:rsidR="00457B74" w14:paraId="519ECEAE" w14:textId="77777777" w:rsidTr="00457B74">
        <w:tc>
          <w:tcPr>
            <w:tcW w:w="3356" w:type="dxa"/>
            <w:shd w:val="clear" w:color="auto" w:fill="D03634" w:themeFill="text2"/>
            <w:vAlign w:val="center"/>
          </w:tcPr>
          <w:p w14:paraId="5C83AB31" w14:textId="078CF714" w:rsidR="00457B74" w:rsidRPr="00DD61C6" w:rsidRDefault="00457B74" w:rsidP="00DD61C6">
            <w:pPr>
              <w:rPr>
                <w:b/>
                <w:bCs/>
                <w:color w:val="FFFFFF" w:themeColor="background1"/>
              </w:rPr>
            </w:pPr>
            <w:r w:rsidRPr="00DD61C6">
              <w:rPr>
                <w:b/>
                <w:bCs/>
                <w:color w:val="FFFFFF" w:themeColor="background1"/>
              </w:rPr>
              <w:t>Spørgsmål til problemformuleringen</w:t>
            </w:r>
          </w:p>
        </w:tc>
        <w:tc>
          <w:tcPr>
            <w:tcW w:w="3357" w:type="dxa"/>
            <w:shd w:val="clear" w:color="auto" w:fill="D03634" w:themeFill="text2"/>
            <w:vAlign w:val="center"/>
          </w:tcPr>
          <w:p w14:paraId="424B6060" w14:textId="447CC0E1" w:rsidR="00457B74" w:rsidRPr="00DD61C6" w:rsidRDefault="00457B74" w:rsidP="00DD61C6">
            <w:pPr>
              <w:rPr>
                <w:b/>
                <w:bCs/>
                <w:color w:val="FFFFFF" w:themeColor="background1"/>
              </w:rPr>
            </w:pPr>
            <w:r w:rsidRPr="00DD61C6">
              <w:rPr>
                <w:b/>
                <w:bCs/>
                <w:color w:val="FFFFFF" w:themeColor="background1"/>
              </w:rPr>
              <w:t>Hvad det dækker (eksempler)</w:t>
            </w:r>
          </w:p>
        </w:tc>
        <w:tc>
          <w:tcPr>
            <w:tcW w:w="3357" w:type="dxa"/>
            <w:shd w:val="clear" w:color="auto" w:fill="D03634" w:themeFill="text2"/>
            <w:vAlign w:val="center"/>
          </w:tcPr>
          <w:p w14:paraId="60BD1A17" w14:textId="377ED8A2" w:rsidR="00457B74" w:rsidRPr="00DD61C6" w:rsidRDefault="00457B74" w:rsidP="00DD61C6">
            <w:pPr>
              <w:rPr>
                <w:b/>
                <w:bCs/>
                <w:color w:val="FFFFFF" w:themeColor="background1"/>
              </w:rPr>
            </w:pPr>
            <w:r w:rsidRPr="00DD61C6">
              <w:rPr>
                <w:b/>
                <w:bCs/>
                <w:color w:val="FFFFFF" w:themeColor="background1"/>
              </w:rPr>
              <w:t>Dit søgeemne</w:t>
            </w:r>
          </w:p>
        </w:tc>
      </w:tr>
      <w:tr w:rsidR="00457B74" w14:paraId="62ECC8B2" w14:textId="77777777" w:rsidTr="0023353B">
        <w:trPr>
          <w:trHeight w:val="1644"/>
        </w:trPr>
        <w:tc>
          <w:tcPr>
            <w:tcW w:w="3356" w:type="dxa"/>
            <w:shd w:val="clear" w:color="auto" w:fill="F5D6D6" w:themeFill="text2" w:themeFillTint="33"/>
          </w:tcPr>
          <w:p w14:paraId="31CC6F09" w14:textId="77777777" w:rsidR="00457B74" w:rsidRDefault="00457B74" w:rsidP="00DD61C6">
            <w:r>
              <w:t>Hvem/hvad handler det om?</w:t>
            </w:r>
          </w:p>
          <w:p w14:paraId="61CEE286" w14:textId="77777777" w:rsidR="00AD5376" w:rsidRDefault="00AD5376" w:rsidP="00AD5376"/>
          <w:p w14:paraId="61E1A54A" w14:textId="77777777" w:rsidR="00AD5376" w:rsidRPr="008063B6" w:rsidRDefault="00AD5376" w:rsidP="00AD5376">
            <w:pPr>
              <w:rPr>
                <w:sz w:val="20"/>
                <w:szCs w:val="20"/>
              </w:rPr>
            </w:pPr>
          </w:p>
          <w:p w14:paraId="04914FFE" w14:textId="77777777" w:rsidR="00AD5376" w:rsidRDefault="00AD5376" w:rsidP="00AD5376"/>
          <w:p w14:paraId="546BB962" w14:textId="6F1EBF88" w:rsidR="00ED4DED" w:rsidRPr="00ED4DED" w:rsidRDefault="00AD5376" w:rsidP="001859CE">
            <w:pPr>
              <w:jc w:val="right"/>
              <w:rPr>
                <w:b/>
                <w:bCs/>
                <w:u w:val="single"/>
              </w:rPr>
            </w:pPr>
            <w:r w:rsidRPr="00597464">
              <w:rPr>
                <w:b/>
                <w:bCs/>
                <w:sz w:val="18"/>
                <w:szCs w:val="18"/>
                <w:u w:val="single"/>
              </w:rPr>
              <w:t>SKAL</w:t>
            </w:r>
            <w:r w:rsidRPr="00597464">
              <w:rPr>
                <w:b/>
                <w:bCs/>
                <w:sz w:val="18"/>
                <w:szCs w:val="18"/>
              </w:rPr>
              <w:t xml:space="preserve"> UDFYLDES</w:t>
            </w:r>
          </w:p>
        </w:tc>
        <w:tc>
          <w:tcPr>
            <w:tcW w:w="3357" w:type="dxa"/>
            <w:shd w:val="clear" w:color="auto" w:fill="F5D6D6" w:themeFill="text2" w:themeFillTint="33"/>
          </w:tcPr>
          <w:p w14:paraId="43B3CC14" w14:textId="3A80FC7A" w:rsidR="00457B74" w:rsidRPr="000B5643" w:rsidRDefault="00457B74" w:rsidP="00DD61C6">
            <w:pPr>
              <w:rPr>
                <w:i/>
              </w:rPr>
            </w:pPr>
            <w:r w:rsidRPr="000B5643">
              <w:rPr>
                <w:i/>
              </w:rPr>
              <w:t xml:space="preserve">Målgruppe, patientgruppe, borgergruppe, </w:t>
            </w:r>
            <w:r w:rsidR="00984585">
              <w:rPr>
                <w:i/>
              </w:rPr>
              <w:t xml:space="preserve">genstandsfelt, </w:t>
            </w:r>
            <w:r w:rsidRPr="000B5643">
              <w:rPr>
                <w:i/>
              </w:rPr>
              <w:t>sygdom, tilstand, teknologi, livsvilkår, etc.</w:t>
            </w:r>
          </w:p>
        </w:tc>
        <w:tc>
          <w:tcPr>
            <w:tcW w:w="3357" w:type="dxa"/>
            <w:shd w:val="clear" w:color="auto" w:fill="FFFFFF" w:themeFill="background1"/>
          </w:tcPr>
          <w:p w14:paraId="63A8EF2F" w14:textId="0EF6431B" w:rsidR="00457B74" w:rsidRDefault="00ED09A2" w:rsidP="00E23A4E">
            <w:r>
              <w:t xml:space="preserve">1. </w:t>
            </w:r>
            <w:sdt>
              <w:sdtPr>
                <w:id w:val="-1463799421"/>
                <w:placeholder>
                  <w:docPart w:val="DefaultPlaceholder_-1854013440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15:appearance w15:val="hidden"/>
                <w:text/>
              </w:sdtPr>
              <w:sdtContent>
                <w:r w:rsidR="00FE5756">
                  <w:t>Søgee</w:t>
                </w:r>
                <w:r w:rsidR="00491B36">
                  <w:t>mne 1</w:t>
                </w:r>
              </w:sdtContent>
            </w:sdt>
            <w:r w:rsidR="00E23A4E">
              <w:t xml:space="preserve"> </w:t>
            </w:r>
          </w:p>
        </w:tc>
      </w:tr>
      <w:tr w:rsidR="00457B74" w14:paraId="50920D64" w14:textId="77777777" w:rsidTr="0023353B">
        <w:trPr>
          <w:trHeight w:val="1644"/>
        </w:trPr>
        <w:tc>
          <w:tcPr>
            <w:tcW w:w="3356" w:type="dxa"/>
            <w:shd w:val="clear" w:color="auto" w:fill="ECAEAD" w:themeFill="text2" w:themeFillTint="66"/>
          </w:tcPr>
          <w:p w14:paraId="62EB3EEF" w14:textId="77777777" w:rsidR="00457B74" w:rsidRDefault="00457B74" w:rsidP="00DD61C6">
            <w:r>
              <w:t>Hvad vil du undersøge?</w:t>
            </w:r>
          </w:p>
          <w:p w14:paraId="4FFC18F7" w14:textId="77777777" w:rsidR="008063B6" w:rsidRDefault="008063B6" w:rsidP="00DD61C6"/>
          <w:p w14:paraId="5F6A6B4A" w14:textId="77777777" w:rsidR="008063B6" w:rsidRPr="008063B6" w:rsidRDefault="008063B6" w:rsidP="00DD61C6">
            <w:pPr>
              <w:rPr>
                <w:sz w:val="20"/>
                <w:szCs w:val="20"/>
              </w:rPr>
            </w:pPr>
          </w:p>
          <w:p w14:paraId="393E4AF9" w14:textId="77777777" w:rsidR="008063B6" w:rsidRDefault="008063B6" w:rsidP="00DD61C6"/>
          <w:p w14:paraId="30DC40B6" w14:textId="4109CEA9" w:rsidR="00457B74" w:rsidRPr="00597464" w:rsidRDefault="00597464" w:rsidP="00FE5519">
            <w:pPr>
              <w:jc w:val="right"/>
              <w:rPr>
                <w:b/>
                <w:sz w:val="18"/>
                <w:szCs w:val="18"/>
              </w:rPr>
            </w:pPr>
            <w:r w:rsidRPr="00597464">
              <w:rPr>
                <w:b/>
                <w:bCs/>
                <w:sz w:val="18"/>
                <w:szCs w:val="18"/>
                <w:u w:val="single"/>
              </w:rPr>
              <w:t>SKAL</w:t>
            </w:r>
            <w:r w:rsidRPr="00597464">
              <w:rPr>
                <w:b/>
                <w:bCs/>
                <w:sz w:val="18"/>
                <w:szCs w:val="18"/>
              </w:rPr>
              <w:t xml:space="preserve"> UDFYLDES</w:t>
            </w:r>
          </w:p>
        </w:tc>
        <w:tc>
          <w:tcPr>
            <w:tcW w:w="3357" w:type="dxa"/>
            <w:shd w:val="clear" w:color="auto" w:fill="ECAEAD" w:themeFill="text2" w:themeFillTint="66"/>
          </w:tcPr>
          <w:p w14:paraId="0CAB5D1D" w14:textId="7286FA69" w:rsidR="00457B74" w:rsidRPr="000B5643" w:rsidRDefault="00457B74" w:rsidP="00DD61C6">
            <w:pPr>
              <w:rPr>
                <w:i/>
              </w:rPr>
            </w:pPr>
            <w:r w:rsidRPr="000B5643">
              <w:rPr>
                <w:i/>
              </w:rPr>
              <w:t xml:space="preserve">Indsats, </w:t>
            </w:r>
            <w:proofErr w:type="spellStart"/>
            <w:proofErr w:type="gramStart"/>
            <w:r w:rsidRPr="000B5643">
              <w:rPr>
                <w:i/>
              </w:rPr>
              <w:t>behandling,</w:t>
            </w:r>
            <w:r w:rsidR="00593FC5">
              <w:rPr>
                <w:i/>
              </w:rPr>
              <w:t>men</w:t>
            </w:r>
            <w:proofErr w:type="spellEnd"/>
            <w:proofErr w:type="gramEnd"/>
            <w:r w:rsidR="00593FC5">
              <w:rPr>
                <w:i/>
              </w:rPr>
              <w:t xml:space="preserve"> </w:t>
            </w:r>
            <w:r w:rsidRPr="000B5643">
              <w:rPr>
                <w:i/>
              </w:rPr>
              <w:t xml:space="preserve"> metode,</w:t>
            </w:r>
            <w:r w:rsidR="00803475">
              <w:rPr>
                <w:i/>
              </w:rPr>
              <w:t xml:space="preserve"> handlerum</w:t>
            </w:r>
            <w:r w:rsidR="002A560B">
              <w:rPr>
                <w:i/>
              </w:rPr>
              <w:t>,</w:t>
            </w:r>
            <w:r w:rsidRPr="000B5643">
              <w:rPr>
                <w:i/>
              </w:rPr>
              <w:t xml:space="preserve"> redskab, intervention, praksis, fænomen, oplevelse, etc.</w:t>
            </w:r>
          </w:p>
        </w:tc>
        <w:tc>
          <w:tcPr>
            <w:tcW w:w="3357" w:type="dxa"/>
            <w:shd w:val="clear" w:color="auto" w:fill="FFFFFF" w:themeFill="background1"/>
          </w:tcPr>
          <w:p w14:paraId="251FD098" w14:textId="7D2F3413" w:rsidR="00457B74" w:rsidRDefault="00457B74" w:rsidP="00DD61C6">
            <w:r>
              <w:t xml:space="preserve">2. </w:t>
            </w:r>
            <w:sdt>
              <w:sdtPr>
                <w:id w:val="2018419000"/>
                <w:placeholder>
                  <w:docPart w:val="DefaultPlaceholder_-1854013440"/>
                </w:placeholder>
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<w15:appearance w15:val="hidden"/>
                <w:text/>
              </w:sdtPr>
              <w:sdtContent>
                <w:r w:rsidR="00FE5756">
                  <w:t>Søgeemne 2</w:t>
                </w:r>
              </w:sdtContent>
            </w:sdt>
          </w:p>
        </w:tc>
      </w:tr>
      <w:tr w:rsidR="00457B74" w14:paraId="77BAF14D" w14:textId="77777777" w:rsidTr="0023353B">
        <w:trPr>
          <w:trHeight w:val="1644"/>
        </w:trPr>
        <w:tc>
          <w:tcPr>
            <w:tcW w:w="3356" w:type="dxa"/>
            <w:shd w:val="clear" w:color="auto" w:fill="F5D6D6" w:themeFill="text2" w:themeFillTint="33"/>
          </w:tcPr>
          <w:p w14:paraId="0E189BAF" w14:textId="27629E74" w:rsidR="00457B74" w:rsidRDefault="00457B74" w:rsidP="00DD61C6">
            <w:r>
              <w:t>Er der en særlig sammenhæng eller kontekst?</w:t>
            </w:r>
          </w:p>
        </w:tc>
        <w:tc>
          <w:tcPr>
            <w:tcW w:w="3357" w:type="dxa"/>
            <w:shd w:val="clear" w:color="auto" w:fill="F5D6D6" w:themeFill="text2" w:themeFillTint="33"/>
          </w:tcPr>
          <w:p w14:paraId="611940B2" w14:textId="175A3EE4" w:rsidR="00457B74" w:rsidRPr="000B5643" w:rsidRDefault="00457B74" w:rsidP="00DD61C6">
            <w:pPr>
              <w:rPr>
                <w:i/>
              </w:rPr>
            </w:pPr>
            <w:r w:rsidRPr="000B5643">
              <w:rPr>
                <w:i/>
              </w:rPr>
              <w:t xml:space="preserve">Sted, sektor, praksisfelt, situation, livsfase, faglig ramme, vinkel, </w:t>
            </w:r>
            <w:r w:rsidR="00A47964">
              <w:rPr>
                <w:i/>
              </w:rPr>
              <w:t>praktik</w:t>
            </w:r>
            <w:r w:rsidR="00A1602F">
              <w:rPr>
                <w:i/>
              </w:rPr>
              <w:t xml:space="preserve">erfaring, </w:t>
            </w:r>
            <w:r w:rsidRPr="000B5643">
              <w:rPr>
                <w:i/>
              </w:rPr>
              <w:t>etc.</w:t>
            </w:r>
          </w:p>
        </w:tc>
        <w:tc>
          <w:tcPr>
            <w:tcW w:w="3357" w:type="dxa"/>
            <w:shd w:val="clear" w:color="auto" w:fill="FFFFFF" w:themeFill="background1"/>
          </w:tcPr>
          <w:p w14:paraId="20D3C861" w14:textId="693ABE8F" w:rsidR="00457B74" w:rsidRDefault="00457B74" w:rsidP="00DD61C6">
            <w:r>
              <w:t xml:space="preserve">3. </w:t>
            </w:r>
            <w:sdt>
              <w:sdtPr>
                <w:id w:val="-1030797004"/>
                <w:placeholder>
                  <w:docPart w:val="DefaultPlaceholder_-1854013440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15:appearance w15:val="hidden"/>
                <w:text/>
              </w:sdtPr>
              <w:sdtContent>
                <w:r w:rsidR="00FE5756">
                  <w:t>Søgeemne 3</w:t>
                </w:r>
              </w:sdtContent>
            </w:sdt>
          </w:p>
        </w:tc>
      </w:tr>
      <w:tr w:rsidR="00457B74" w14:paraId="6268D2DF" w14:textId="77777777" w:rsidTr="0023353B">
        <w:trPr>
          <w:trHeight w:val="1644"/>
        </w:trPr>
        <w:tc>
          <w:tcPr>
            <w:tcW w:w="3356" w:type="dxa"/>
            <w:shd w:val="clear" w:color="auto" w:fill="ECAEAD" w:themeFill="text2" w:themeFillTint="66"/>
          </w:tcPr>
          <w:p w14:paraId="59C7FC6D" w14:textId="7B9F7D70" w:rsidR="00457B74" w:rsidRDefault="00457B74" w:rsidP="00DD61C6">
            <w:r>
              <w:lastRenderedPageBreak/>
              <w:t>Leder du efter et bestemt studie eller type af forskning?</w:t>
            </w:r>
          </w:p>
        </w:tc>
        <w:tc>
          <w:tcPr>
            <w:tcW w:w="3357" w:type="dxa"/>
            <w:shd w:val="clear" w:color="auto" w:fill="ECAEAD" w:themeFill="text2" w:themeFillTint="66"/>
          </w:tcPr>
          <w:p w14:paraId="682BB956" w14:textId="29FEBC3D" w:rsidR="00457B74" w:rsidRPr="00B67F09" w:rsidRDefault="00457B74" w:rsidP="00DD61C6">
            <w:pPr>
              <w:rPr>
                <w:i/>
                <w:lang w:val="en-US"/>
              </w:rPr>
            </w:pPr>
            <w:r w:rsidRPr="00B67F09">
              <w:rPr>
                <w:i/>
                <w:lang w:val="en-US"/>
              </w:rPr>
              <w:t>Review, RCT</w:t>
            </w:r>
            <w:r w:rsidR="003A1F37" w:rsidRPr="00B67F09">
              <w:rPr>
                <w:i/>
                <w:iCs/>
                <w:lang w:val="en-US"/>
              </w:rPr>
              <w:t xml:space="preserve"> </w:t>
            </w:r>
            <w:proofErr w:type="spellStart"/>
            <w:r w:rsidR="00465854" w:rsidRPr="00B67F09">
              <w:rPr>
                <w:i/>
                <w:lang w:val="en-US"/>
              </w:rPr>
              <w:t>studie</w:t>
            </w:r>
            <w:proofErr w:type="spellEnd"/>
            <w:r w:rsidRPr="00B67F09">
              <w:rPr>
                <w:i/>
                <w:lang w:val="en-US"/>
              </w:rPr>
              <w:t xml:space="preserve">, </w:t>
            </w:r>
            <w:proofErr w:type="spellStart"/>
            <w:r w:rsidRPr="00B67F09">
              <w:rPr>
                <w:i/>
                <w:lang w:val="en-US"/>
              </w:rPr>
              <w:t>kvalitativt</w:t>
            </w:r>
            <w:proofErr w:type="spellEnd"/>
            <w:r w:rsidRPr="00B67F09">
              <w:rPr>
                <w:i/>
                <w:lang w:val="en-US"/>
              </w:rPr>
              <w:t xml:space="preserve"> </w:t>
            </w:r>
            <w:proofErr w:type="spellStart"/>
            <w:r w:rsidRPr="00B67F09">
              <w:rPr>
                <w:i/>
                <w:lang w:val="en-US"/>
              </w:rPr>
              <w:t>studie</w:t>
            </w:r>
            <w:proofErr w:type="spellEnd"/>
            <w:r w:rsidRPr="00B67F09">
              <w:rPr>
                <w:i/>
                <w:lang w:val="en-US"/>
              </w:rPr>
              <w:t>, etc.</w:t>
            </w:r>
          </w:p>
        </w:tc>
        <w:tc>
          <w:tcPr>
            <w:tcW w:w="3357" w:type="dxa"/>
            <w:shd w:val="clear" w:color="auto" w:fill="FFFFFF" w:themeFill="background1"/>
          </w:tcPr>
          <w:p w14:paraId="70720CFA" w14:textId="0A2843E4" w:rsidR="00457B74" w:rsidRDefault="00457B74" w:rsidP="00DD61C6">
            <w:r>
              <w:t xml:space="preserve">4. </w:t>
            </w:r>
            <w:sdt>
              <w:sdtPr>
                <w:id w:val="1605380528"/>
                <w:placeholder>
                  <w:docPart w:val="DefaultPlaceholder_-1854013440"/>
                </w:placeholder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15:appearance w15:val="hidden"/>
                <w:text/>
              </w:sdtPr>
              <w:sdtContent>
                <w:r w:rsidR="00FE5756">
                  <w:t>Søgeemne 4</w:t>
                </w:r>
              </w:sdtContent>
            </w:sdt>
          </w:p>
        </w:tc>
      </w:tr>
    </w:tbl>
    <w:p w14:paraId="6B514E97" w14:textId="77777777" w:rsidR="00DD61C6" w:rsidRDefault="00DD61C6" w:rsidP="00DD61C6">
      <w:pPr>
        <w:spacing w:line="360" w:lineRule="auto"/>
      </w:pPr>
    </w:p>
    <w:p w14:paraId="5D724647" w14:textId="476F49AA" w:rsidR="00457B74" w:rsidRDefault="00457B74" w:rsidP="00DD61C6">
      <w:pPr>
        <w:pStyle w:val="Overskrift1"/>
      </w:pPr>
      <w:r>
        <w:t>Trin 2: Find s</w:t>
      </w:r>
      <w:r w:rsidR="00051BEC">
        <w:t>ynonym</w:t>
      </w:r>
      <w:r>
        <w:t>ord til dine søgeemner</w:t>
      </w:r>
    </w:p>
    <w:p w14:paraId="6E4F5DB4" w14:textId="4521730A" w:rsidR="00DD61C6" w:rsidRDefault="00DD61C6" w:rsidP="005A75C0">
      <w:pPr>
        <w:spacing w:before="120"/>
      </w:pPr>
      <w:r>
        <w:t xml:space="preserve">Start med </w:t>
      </w:r>
      <w:r w:rsidR="00570AE5">
        <w:t xml:space="preserve">at finde </w:t>
      </w:r>
      <w:r w:rsidR="00040869">
        <w:t xml:space="preserve">danske </w:t>
      </w:r>
      <w:r w:rsidR="000336D8">
        <w:t>syno</w:t>
      </w:r>
      <w:r w:rsidR="00622EA3">
        <w:t>nym</w:t>
      </w:r>
      <w:r w:rsidR="00E71F77">
        <w:t>ord</w:t>
      </w:r>
      <w:r w:rsidR="00622EA3">
        <w:t xml:space="preserve"> for di</w:t>
      </w:r>
      <w:r w:rsidR="00665465">
        <w:t>ne</w:t>
      </w:r>
      <w:r w:rsidR="00622EA3">
        <w:t xml:space="preserve"> </w:t>
      </w:r>
      <w:r>
        <w:t>søge</w:t>
      </w:r>
      <w:r w:rsidR="00622EA3">
        <w:t>emne</w:t>
      </w:r>
      <w:r w:rsidR="00AE35BD">
        <w:t>r</w:t>
      </w:r>
      <w:r w:rsidR="00F03D48">
        <w:t xml:space="preserve"> fra Trin 1</w:t>
      </w:r>
      <w:r>
        <w:t>.</w:t>
      </w:r>
    </w:p>
    <w:p w14:paraId="273F4109" w14:textId="77777777" w:rsidR="009A5772" w:rsidRDefault="001C65E6" w:rsidP="005A75C0">
      <w:pPr>
        <w:spacing w:before="120"/>
      </w:pPr>
      <w:r w:rsidRPr="006E39A2">
        <w:t>Find derefte</w:t>
      </w:r>
      <w:r w:rsidR="00DD61C6">
        <w:t xml:space="preserve">r </w:t>
      </w:r>
      <w:r w:rsidR="00912A46">
        <w:t xml:space="preserve">engelske </w:t>
      </w:r>
      <w:r w:rsidRPr="006E39A2">
        <w:t>synonym</w:t>
      </w:r>
      <w:r w:rsidR="00912A46">
        <w:t>ord</w:t>
      </w:r>
      <w:r w:rsidRPr="006E39A2">
        <w:t xml:space="preserve"> </w:t>
      </w:r>
    </w:p>
    <w:p w14:paraId="39C5593C" w14:textId="79224ABD" w:rsidR="00DD61C6" w:rsidRDefault="00910926" w:rsidP="005A75C0">
      <w:pPr>
        <w:spacing w:before="120"/>
      </w:pPr>
      <w:r>
        <w:t>Du kan</w:t>
      </w:r>
      <w:r w:rsidR="009A5772">
        <w:t xml:space="preserve"> </w:t>
      </w:r>
      <w:r w:rsidR="001C65E6" w:rsidRPr="006E39A2">
        <w:t>eventue</w:t>
      </w:r>
      <w:r>
        <w:t>lt også finde</w:t>
      </w:r>
      <w:r w:rsidR="001C65E6" w:rsidRPr="006E39A2">
        <w:t xml:space="preserve"> emneord fra databaserne</w:t>
      </w:r>
      <w:r w:rsidR="00DD61C6">
        <w:t xml:space="preserve"> f.eks.</w:t>
      </w:r>
      <w:r w:rsidR="001C65E6" w:rsidRPr="006E39A2">
        <w:t xml:space="preserve"> </w:t>
      </w:r>
      <w:proofErr w:type="spellStart"/>
      <w:r w:rsidR="001C65E6" w:rsidRPr="006E39A2">
        <w:t>MeSH</w:t>
      </w:r>
      <w:proofErr w:type="spellEnd"/>
      <w:r w:rsidR="00076F83">
        <w:t xml:space="preserve">, </w:t>
      </w:r>
      <w:proofErr w:type="spellStart"/>
      <w:r w:rsidR="00076F83">
        <w:t>Emtree</w:t>
      </w:r>
      <w:proofErr w:type="spellEnd"/>
      <w:r w:rsidR="001C65E6" w:rsidRPr="006E39A2">
        <w:t xml:space="preserve"> eller CINAHL </w:t>
      </w:r>
      <w:proofErr w:type="spellStart"/>
      <w:r w:rsidR="001C65E6" w:rsidRPr="006E39A2">
        <w:t>Headings</w:t>
      </w:r>
      <w:proofErr w:type="spellEnd"/>
      <w:r w:rsidR="001C65E6" w:rsidRPr="006E39A2">
        <w:t>.</w:t>
      </w:r>
    </w:p>
    <w:p w14:paraId="27814FD4" w14:textId="77777777" w:rsidR="00DD61C6" w:rsidRDefault="00DD61C6" w:rsidP="00DD61C6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014"/>
        <w:gridCol w:w="2014"/>
        <w:gridCol w:w="2014"/>
        <w:gridCol w:w="2014"/>
        <w:gridCol w:w="2014"/>
      </w:tblGrid>
      <w:tr w:rsidR="00DD61C6" w14:paraId="4D1C9FC4" w14:textId="77777777" w:rsidTr="00DD61C6">
        <w:trPr>
          <w:trHeight w:val="397"/>
        </w:trPr>
        <w:tc>
          <w:tcPr>
            <w:tcW w:w="2014" w:type="dxa"/>
            <w:shd w:val="clear" w:color="auto" w:fill="D03634" w:themeFill="text2"/>
            <w:vAlign w:val="center"/>
          </w:tcPr>
          <w:p w14:paraId="10AB2734" w14:textId="77777777" w:rsidR="00DD61C6" w:rsidRPr="00DD61C6" w:rsidRDefault="00DD61C6" w:rsidP="00DD61C6">
            <w:pPr>
              <w:rPr>
                <w:b/>
                <w:bCs/>
                <w:color w:val="FFFFFF" w:themeColor="background1"/>
              </w:rPr>
            </w:pPr>
          </w:p>
        </w:tc>
        <w:tc>
          <w:tcPr>
            <w:tcW w:w="2014" w:type="dxa"/>
            <w:shd w:val="clear" w:color="auto" w:fill="E28685" w:themeFill="text2" w:themeFillTint="99"/>
            <w:vAlign w:val="center"/>
          </w:tcPr>
          <w:p w14:paraId="110BB1C3" w14:textId="0E7D03BA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1.</w:t>
            </w:r>
          </w:p>
        </w:tc>
        <w:tc>
          <w:tcPr>
            <w:tcW w:w="2014" w:type="dxa"/>
            <w:shd w:val="clear" w:color="auto" w:fill="E28685" w:themeFill="text2" w:themeFillTint="99"/>
            <w:vAlign w:val="center"/>
          </w:tcPr>
          <w:p w14:paraId="08AF3E57" w14:textId="699A21E5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2.</w:t>
            </w:r>
          </w:p>
        </w:tc>
        <w:tc>
          <w:tcPr>
            <w:tcW w:w="2014" w:type="dxa"/>
            <w:shd w:val="clear" w:color="auto" w:fill="E28685" w:themeFill="text2" w:themeFillTint="99"/>
            <w:vAlign w:val="center"/>
          </w:tcPr>
          <w:p w14:paraId="45F7416F" w14:textId="5479CCF3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3.</w:t>
            </w:r>
          </w:p>
        </w:tc>
        <w:tc>
          <w:tcPr>
            <w:tcW w:w="2014" w:type="dxa"/>
            <w:shd w:val="clear" w:color="auto" w:fill="E28685" w:themeFill="text2" w:themeFillTint="99"/>
            <w:vAlign w:val="center"/>
          </w:tcPr>
          <w:p w14:paraId="39961126" w14:textId="40156785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4.</w:t>
            </w:r>
          </w:p>
        </w:tc>
      </w:tr>
      <w:tr w:rsidR="00DD61C6" w14:paraId="7BA054BD" w14:textId="77777777" w:rsidTr="00434B90">
        <w:trPr>
          <w:trHeight w:val="1984"/>
        </w:trPr>
        <w:tc>
          <w:tcPr>
            <w:tcW w:w="2014" w:type="dxa"/>
            <w:shd w:val="clear" w:color="auto" w:fill="D03634" w:themeFill="text2"/>
          </w:tcPr>
          <w:p w14:paraId="674DD731" w14:textId="51B775BE" w:rsidR="00DD61C6" w:rsidRPr="00DD61C6" w:rsidRDefault="00DD61C6" w:rsidP="00DD61C6">
            <w:pPr>
              <w:rPr>
                <w:b/>
                <w:bCs/>
                <w:color w:val="FFFFFF" w:themeColor="background1"/>
              </w:rPr>
            </w:pPr>
            <w:r w:rsidRPr="00DD61C6">
              <w:rPr>
                <w:b/>
                <w:bCs/>
                <w:color w:val="FFFFFF" w:themeColor="background1"/>
              </w:rPr>
              <w:t>Søgeemne</w:t>
            </w:r>
          </w:p>
        </w:tc>
        <w:tc>
          <w:tcPr>
            <w:tcW w:w="2014" w:type="dxa"/>
          </w:tcPr>
          <w:p w14:paraId="304571A8" w14:textId="1B27D9F6" w:rsidR="00DD61C6" w:rsidRPr="00DD61C6" w:rsidRDefault="00000000" w:rsidP="00DD61C6">
            <w:sdt>
              <w:sdtPr>
                <w:id w:val="888764963"/>
                <w:placeholder>
                  <w:docPart w:val="E35A3262B35946A1A6C29CBE59589D12"/>
                </w:placeholder>
                <w:temporary/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15:appearance w15:val="hidden"/>
                <w:text/>
              </w:sdtPr>
              <w:sdtContent>
                <w:r w:rsidR="00FE5756">
                  <w:t>Søgeemne 1</w:t>
                </w:r>
              </w:sdtContent>
            </w:sdt>
          </w:p>
        </w:tc>
        <w:tc>
          <w:tcPr>
            <w:tcW w:w="2014" w:type="dxa"/>
          </w:tcPr>
          <w:p w14:paraId="7326015C" w14:textId="6C87174E" w:rsidR="00DD61C6" w:rsidRPr="00DD61C6" w:rsidRDefault="00000000" w:rsidP="00DD61C6">
            <w:sdt>
              <w:sdtPr>
                <w:id w:val="359241841"/>
                <w:placeholder>
                  <w:docPart w:val="0C906A8552944D4895C221A406D48F77"/>
                </w:placeholder>
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<w15:appearance w15:val="hidden"/>
                <w:text/>
              </w:sdtPr>
              <w:sdtContent>
                <w:r w:rsidR="00FE5756">
                  <w:t>Søgeemne 2</w:t>
                </w:r>
              </w:sdtContent>
            </w:sdt>
          </w:p>
        </w:tc>
        <w:tc>
          <w:tcPr>
            <w:tcW w:w="2014" w:type="dxa"/>
          </w:tcPr>
          <w:p w14:paraId="140F23A1" w14:textId="5250ADB6" w:rsidR="00DD61C6" w:rsidRPr="00DD61C6" w:rsidRDefault="00000000" w:rsidP="00DD61C6">
            <w:sdt>
              <w:sdtPr>
                <w:id w:val="42570708"/>
                <w:placeholder>
                  <w:docPart w:val="3368B3F3B41045E9AF6784BBCA6ADB4A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15:appearance w15:val="hidden"/>
                <w:text/>
              </w:sdtPr>
              <w:sdtContent>
                <w:r w:rsidR="00FE5756">
                  <w:t>Søgeemne 3</w:t>
                </w:r>
              </w:sdtContent>
            </w:sdt>
          </w:p>
        </w:tc>
        <w:tc>
          <w:tcPr>
            <w:tcW w:w="2014" w:type="dxa"/>
          </w:tcPr>
          <w:p w14:paraId="23D69F0C" w14:textId="30C04891" w:rsidR="00DD61C6" w:rsidRPr="00DD61C6" w:rsidRDefault="00000000" w:rsidP="00DD61C6">
            <w:sdt>
              <w:sdtPr>
                <w:id w:val="1941562462"/>
                <w:placeholder>
                  <w:docPart w:val="22898B81DF1B44A4B407EDB6D036A679"/>
                </w:placeholder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15:appearance w15:val="hidden"/>
                <w:text/>
              </w:sdtPr>
              <w:sdtContent>
                <w:r w:rsidR="00FE5756">
                  <w:t>Søgeemne 4</w:t>
                </w:r>
              </w:sdtContent>
            </w:sdt>
          </w:p>
        </w:tc>
      </w:tr>
      <w:tr w:rsidR="00DD61C6" w14:paraId="63F4882B" w14:textId="77777777" w:rsidTr="00434B90">
        <w:trPr>
          <w:trHeight w:val="1984"/>
        </w:trPr>
        <w:tc>
          <w:tcPr>
            <w:tcW w:w="2014" w:type="dxa"/>
            <w:shd w:val="clear" w:color="auto" w:fill="D03634" w:themeFill="text2"/>
          </w:tcPr>
          <w:p w14:paraId="7FC4263A" w14:textId="75E2465B" w:rsidR="00DD61C6" w:rsidRPr="00DD61C6" w:rsidRDefault="00725A8F" w:rsidP="00DD61C6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Danske s</w:t>
            </w:r>
            <w:r w:rsidR="00DD61C6" w:rsidRPr="00DD61C6">
              <w:rPr>
                <w:b/>
                <w:bCs/>
                <w:color w:val="FFFFFF" w:themeColor="background1"/>
              </w:rPr>
              <w:t>ynonymer</w:t>
            </w:r>
          </w:p>
        </w:tc>
        <w:tc>
          <w:tcPr>
            <w:tcW w:w="2014" w:type="dxa"/>
          </w:tcPr>
          <w:p w14:paraId="22FB7AA1" w14:textId="77777777" w:rsidR="00DD61C6" w:rsidRDefault="00DD61C6" w:rsidP="00DD61C6"/>
        </w:tc>
        <w:tc>
          <w:tcPr>
            <w:tcW w:w="2014" w:type="dxa"/>
          </w:tcPr>
          <w:p w14:paraId="249C3A32" w14:textId="77777777" w:rsidR="00DD61C6" w:rsidRDefault="00DD61C6" w:rsidP="00DD61C6"/>
        </w:tc>
        <w:tc>
          <w:tcPr>
            <w:tcW w:w="2014" w:type="dxa"/>
          </w:tcPr>
          <w:p w14:paraId="1871637D" w14:textId="77777777" w:rsidR="00DD61C6" w:rsidRDefault="00DD61C6" w:rsidP="00DD61C6"/>
        </w:tc>
        <w:tc>
          <w:tcPr>
            <w:tcW w:w="2014" w:type="dxa"/>
          </w:tcPr>
          <w:p w14:paraId="51026549" w14:textId="77777777" w:rsidR="00DD61C6" w:rsidRDefault="00DD61C6" w:rsidP="00DD61C6"/>
        </w:tc>
      </w:tr>
      <w:tr w:rsidR="00DD61C6" w14:paraId="309BEE62" w14:textId="77777777" w:rsidTr="00434B90">
        <w:trPr>
          <w:trHeight w:val="1984"/>
        </w:trPr>
        <w:tc>
          <w:tcPr>
            <w:tcW w:w="2014" w:type="dxa"/>
            <w:shd w:val="clear" w:color="auto" w:fill="D03634" w:themeFill="text2"/>
          </w:tcPr>
          <w:p w14:paraId="3718D3FB" w14:textId="00785B38" w:rsidR="00DD61C6" w:rsidRPr="00DD61C6" w:rsidRDefault="00F45EF3" w:rsidP="00DD61C6">
            <w:pPr>
              <w:rPr>
                <w:b/>
                <w:bCs/>
                <w:color w:val="FFFFFF" w:themeColor="background1"/>
              </w:rPr>
            </w:pPr>
            <w:r w:rsidRPr="00DD61C6">
              <w:rPr>
                <w:b/>
                <w:bCs/>
                <w:color w:val="FFFFFF" w:themeColor="background1"/>
              </w:rPr>
              <w:t>Engelske synonymer</w:t>
            </w:r>
          </w:p>
        </w:tc>
        <w:tc>
          <w:tcPr>
            <w:tcW w:w="2014" w:type="dxa"/>
          </w:tcPr>
          <w:p w14:paraId="4E890F69" w14:textId="77777777" w:rsidR="00DD61C6" w:rsidRDefault="00DD61C6" w:rsidP="00DD61C6"/>
        </w:tc>
        <w:tc>
          <w:tcPr>
            <w:tcW w:w="2014" w:type="dxa"/>
          </w:tcPr>
          <w:p w14:paraId="7B211711" w14:textId="77777777" w:rsidR="00DD61C6" w:rsidRDefault="00DD61C6" w:rsidP="00DD61C6"/>
        </w:tc>
        <w:tc>
          <w:tcPr>
            <w:tcW w:w="2014" w:type="dxa"/>
          </w:tcPr>
          <w:p w14:paraId="3F7EE4E8" w14:textId="77777777" w:rsidR="00DD61C6" w:rsidRDefault="00DD61C6" w:rsidP="00DD61C6"/>
        </w:tc>
        <w:tc>
          <w:tcPr>
            <w:tcW w:w="2014" w:type="dxa"/>
          </w:tcPr>
          <w:p w14:paraId="02206A55" w14:textId="77777777" w:rsidR="00DD61C6" w:rsidRDefault="00DD61C6" w:rsidP="00DD61C6"/>
        </w:tc>
      </w:tr>
      <w:tr w:rsidR="00DD61C6" w14:paraId="04D8012D" w14:textId="77777777" w:rsidTr="00434B90">
        <w:trPr>
          <w:trHeight w:val="1984"/>
        </w:trPr>
        <w:tc>
          <w:tcPr>
            <w:tcW w:w="2014" w:type="dxa"/>
            <w:shd w:val="clear" w:color="auto" w:fill="D03634" w:themeFill="text2"/>
          </w:tcPr>
          <w:p w14:paraId="69150596" w14:textId="63EE4691" w:rsidR="00DD61C6" w:rsidRPr="00DD61C6" w:rsidRDefault="00DD61C6" w:rsidP="00DD61C6">
            <w:pPr>
              <w:rPr>
                <w:b/>
                <w:bCs/>
                <w:color w:val="FFFFFF" w:themeColor="background1"/>
              </w:rPr>
            </w:pPr>
            <w:r w:rsidRPr="00DD61C6">
              <w:rPr>
                <w:b/>
                <w:bCs/>
                <w:color w:val="FFFFFF" w:themeColor="background1"/>
              </w:rPr>
              <w:lastRenderedPageBreak/>
              <w:t>E</w:t>
            </w:r>
            <w:r w:rsidR="00F835D9">
              <w:rPr>
                <w:b/>
                <w:bCs/>
                <w:color w:val="FFFFFF" w:themeColor="background1"/>
              </w:rPr>
              <w:t>vt. e</w:t>
            </w:r>
            <w:r w:rsidRPr="00DD61C6">
              <w:rPr>
                <w:b/>
                <w:bCs/>
                <w:color w:val="FFFFFF" w:themeColor="background1"/>
              </w:rPr>
              <w:t>mneord fra databaser</w:t>
            </w:r>
          </w:p>
        </w:tc>
        <w:tc>
          <w:tcPr>
            <w:tcW w:w="2014" w:type="dxa"/>
          </w:tcPr>
          <w:p w14:paraId="6684301E" w14:textId="77777777" w:rsidR="00DD61C6" w:rsidRDefault="00DD61C6" w:rsidP="00DD61C6"/>
        </w:tc>
        <w:tc>
          <w:tcPr>
            <w:tcW w:w="2014" w:type="dxa"/>
          </w:tcPr>
          <w:p w14:paraId="7836ECED" w14:textId="77777777" w:rsidR="00DD61C6" w:rsidRDefault="00DD61C6" w:rsidP="00DD61C6"/>
        </w:tc>
        <w:tc>
          <w:tcPr>
            <w:tcW w:w="2014" w:type="dxa"/>
          </w:tcPr>
          <w:p w14:paraId="6E2C2DDD" w14:textId="77777777" w:rsidR="00DD61C6" w:rsidRDefault="00DD61C6" w:rsidP="00DD61C6"/>
        </w:tc>
        <w:tc>
          <w:tcPr>
            <w:tcW w:w="2014" w:type="dxa"/>
          </w:tcPr>
          <w:p w14:paraId="2FE87B89" w14:textId="77777777" w:rsidR="00DD61C6" w:rsidRDefault="00DD61C6" w:rsidP="00DD61C6"/>
        </w:tc>
      </w:tr>
    </w:tbl>
    <w:p w14:paraId="15FB518E" w14:textId="77777777" w:rsidR="00DD61C6" w:rsidRDefault="00DD61C6">
      <w:pPr>
        <w:spacing w:after="160" w:line="259" w:lineRule="auto"/>
        <w:rPr>
          <w:rFonts w:ascii="Corbel" w:hAnsi="Corbel"/>
          <w:b/>
          <w:bCs/>
          <w:color w:val="FFFFFF" w:themeColor="background1"/>
          <w:sz w:val="28"/>
          <w:szCs w:val="28"/>
        </w:rPr>
      </w:pPr>
      <w:r>
        <w:br w:type="page"/>
      </w:r>
    </w:p>
    <w:p w14:paraId="74DEE7B0" w14:textId="77777777" w:rsidR="00DD61C6" w:rsidRDefault="00DD61C6" w:rsidP="00DD61C6">
      <w:pPr>
        <w:spacing w:line="360" w:lineRule="auto"/>
      </w:pPr>
    </w:p>
    <w:p w14:paraId="73979E44" w14:textId="3FFD5627" w:rsidR="00DD61C6" w:rsidRDefault="00DD61C6" w:rsidP="00DD61C6">
      <w:pPr>
        <w:pStyle w:val="Overskrift1"/>
      </w:pPr>
      <w:r>
        <w:t>Trin 3: Saml dine søgeord i et søgeskema</w:t>
      </w:r>
    </w:p>
    <w:p w14:paraId="1EA1293D" w14:textId="35A94161" w:rsidR="001C65E6" w:rsidRPr="00B51F59" w:rsidRDefault="001C65E6" w:rsidP="005A75C0">
      <w:pPr>
        <w:spacing w:before="120"/>
      </w:pPr>
      <w:r w:rsidRPr="00B51F59">
        <w:t>Skriv dine s</w:t>
      </w:r>
      <w:r w:rsidR="00910926">
        <w:t>ynonym</w:t>
      </w:r>
      <w:r w:rsidRPr="00B51F59">
        <w:t xml:space="preserve">ord </w:t>
      </w:r>
      <w:r>
        <w:t xml:space="preserve">fra Trin 2 </w:t>
      </w:r>
      <w:r w:rsidRPr="00B51F59">
        <w:t>i skemaet</w:t>
      </w:r>
      <w:r>
        <w:t xml:space="preserve"> herunder </w:t>
      </w:r>
      <w:r w:rsidRPr="00B51F59">
        <w:t>med ét ord pr. felt.</w:t>
      </w:r>
    </w:p>
    <w:p w14:paraId="5332A03E" w14:textId="7D55CBCF" w:rsidR="001C65E6" w:rsidRDefault="001C65E6" w:rsidP="005A75C0">
      <w:pPr>
        <w:spacing w:before="120"/>
      </w:pPr>
      <w:r w:rsidRPr="00B51F59">
        <w:t>Skriv ord, der hører til samme søgeemne, under hinanden i samme kolonne.</w:t>
      </w:r>
    </w:p>
    <w:p w14:paraId="5F5644A1" w14:textId="04BCEACC" w:rsidR="00DD61C6" w:rsidRDefault="00DD61C6" w:rsidP="005A75C0">
      <w:pPr>
        <w:spacing w:before="120"/>
      </w:pPr>
      <w:r>
        <w:t xml:space="preserve">Du behøver ikke udfylde </w:t>
      </w:r>
      <w:r w:rsidRPr="00A554D7">
        <w:rPr>
          <w:i/>
          <w:iCs/>
        </w:rPr>
        <w:t>alle</w:t>
      </w:r>
      <w:r>
        <w:t xml:space="preserve"> </w:t>
      </w:r>
      <w:r w:rsidR="00A554D7">
        <w:t>søgeords</w:t>
      </w:r>
      <w:r>
        <w:t>felterne.</w:t>
      </w:r>
    </w:p>
    <w:p w14:paraId="60272042" w14:textId="77777777" w:rsidR="00457B74" w:rsidRDefault="00457B74" w:rsidP="00DD61C6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957"/>
        <w:gridCol w:w="737"/>
        <w:gridCol w:w="1956"/>
        <w:gridCol w:w="736"/>
        <w:gridCol w:w="1956"/>
        <w:gridCol w:w="736"/>
        <w:gridCol w:w="1956"/>
      </w:tblGrid>
      <w:tr w:rsidR="00DD61C6" w14:paraId="2B00ABA3" w14:textId="77777777" w:rsidTr="00A554D7">
        <w:trPr>
          <w:trHeight w:val="397"/>
        </w:trPr>
        <w:tc>
          <w:tcPr>
            <w:tcW w:w="1962" w:type="dxa"/>
            <w:tcBorders>
              <w:top w:val="single" w:sz="18" w:space="0" w:color="D03634" w:themeColor="text2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shd w:val="clear" w:color="auto" w:fill="C00000"/>
            <w:vAlign w:val="center"/>
          </w:tcPr>
          <w:p w14:paraId="30957BC6" w14:textId="54AA129F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1.</w:t>
            </w:r>
          </w:p>
        </w:tc>
        <w:tc>
          <w:tcPr>
            <w:tcW w:w="737" w:type="dxa"/>
            <w:tcBorders>
              <w:top w:val="single" w:sz="4" w:space="0" w:color="FFFFFF" w:themeColor="background1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vAlign w:val="center"/>
          </w:tcPr>
          <w:p w14:paraId="71BA25DC" w14:textId="77777777" w:rsidR="00DD61C6" w:rsidRPr="00DD61C6" w:rsidRDefault="00DD61C6" w:rsidP="00DD61C6">
            <w:pPr>
              <w:jc w:val="center"/>
              <w:rPr>
                <w:b/>
                <w:bCs/>
              </w:rPr>
            </w:pPr>
          </w:p>
        </w:tc>
        <w:tc>
          <w:tcPr>
            <w:tcW w:w="1962" w:type="dxa"/>
            <w:tcBorders>
              <w:top w:val="single" w:sz="18" w:space="0" w:color="D03634" w:themeColor="text2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shd w:val="clear" w:color="auto" w:fill="C00000"/>
            <w:vAlign w:val="center"/>
          </w:tcPr>
          <w:p w14:paraId="0D4B4BFB" w14:textId="62AE8152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2.</w:t>
            </w:r>
          </w:p>
        </w:tc>
        <w:tc>
          <w:tcPr>
            <w:tcW w:w="737" w:type="dxa"/>
            <w:tcBorders>
              <w:top w:val="single" w:sz="4" w:space="0" w:color="FFFFFF" w:themeColor="background1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vAlign w:val="center"/>
          </w:tcPr>
          <w:p w14:paraId="1CAE94C2" w14:textId="77777777" w:rsidR="00DD61C6" w:rsidRPr="00DD61C6" w:rsidRDefault="00DD61C6" w:rsidP="00DD61C6">
            <w:pPr>
              <w:jc w:val="center"/>
              <w:rPr>
                <w:b/>
                <w:bCs/>
              </w:rPr>
            </w:pPr>
          </w:p>
        </w:tc>
        <w:tc>
          <w:tcPr>
            <w:tcW w:w="1962" w:type="dxa"/>
            <w:tcBorders>
              <w:top w:val="single" w:sz="18" w:space="0" w:color="D03634" w:themeColor="text2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shd w:val="clear" w:color="auto" w:fill="C00000"/>
            <w:vAlign w:val="center"/>
          </w:tcPr>
          <w:p w14:paraId="708D8F45" w14:textId="3DAD72AE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3.</w:t>
            </w:r>
          </w:p>
        </w:tc>
        <w:tc>
          <w:tcPr>
            <w:tcW w:w="737" w:type="dxa"/>
            <w:tcBorders>
              <w:top w:val="single" w:sz="4" w:space="0" w:color="FFFFFF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vAlign w:val="center"/>
          </w:tcPr>
          <w:p w14:paraId="01BE3E22" w14:textId="77777777" w:rsidR="00DD61C6" w:rsidRPr="00DD61C6" w:rsidRDefault="00DD61C6" w:rsidP="00DD61C6">
            <w:pPr>
              <w:jc w:val="center"/>
              <w:rPr>
                <w:b/>
                <w:bCs/>
              </w:rPr>
            </w:pPr>
          </w:p>
        </w:tc>
        <w:tc>
          <w:tcPr>
            <w:tcW w:w="1962" w:type="dxa"/>
            <w:tcBorders>
              <w:top w:val="single" w:sz="18" w:space="0" w:color="D03634" w:themeColor="text2"/>
              <w:left w:val="single" w:sz="18" w:space="0" w:color="D03634" w:themeColor="text2"/>
              <w:bottom w:val="nil"/>
              <w:right w:val="single" w:sz="18" w:space="0" w:color="D03634" w:themeColor="text2"/>
            </w:tcBorders>
            <w:shd w:val="clear" w:color="auto" w:fill="C00000"/>
            <w:vAlign w:val="center"/>
          </w:tcPr>
          <w:p w14:paraId="7A625FC3" w14:textId="4460C5EF" w:rsidR="00DD61C6" w:rsidRPr="00DD61C6" w:rsidRDefault="00DD61C6" w:rsidP="00DD61C6">
            <w:pPr>
              <w:jc w:val="center"/>
              <w:rPr>
                <w:b/>
                <w:bCs/>
              </w:rPr>
            </w:pPr>
            <w:r w:rsidRPr="00DD61C6">
              <w:rPr>
                <w:b/>
                <w:bCs/>
              </w:rPr>
              <w:t>4.</w:t>
            </w:r>
          </w:p>
        </w:tc>
      </w:tr>
      <w:tr w:rsidR="001C65E6" w14:paraId="2D556CBD" w14:textId="77777777" w:rsidTr="00A554D7">
        <w:trPr>
          <w:trHeight w:val="397"/>
        </w:trPr>
        <w:sdt>
          <w:sdtPr>
            <w:rPr>
              <w:b/>
              <w:bCs/>
            </w:rPr>
            <w:id w:val="1376276317"/>
            <w:placeholder>
              <w:docPart w:val="DefaultPlaceholder_-1854013440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15:appearance w15:val="hidden"/>
            <w:text/>
          </w:sdtPr>
          <w:sdtContent>
            <w:tc>
              <w:tcPr>
                <w:tcW w:w="1962" w:type="dxa"/>
                <w:tcBorders>
                  <w:top w:val="nil"/>
                  <w:left w:val="single" w:sz="18" w:space="0" w:color="D03634" w:themeColor="text2"/>
                  <w:bottom w:val="single" w:sz="18" w:space="0" w:color="D03634" w:themeColor="text2"/>
                  <w:right w:val="single" w:sz="18" w:space="0" w:color="D03634" w:themeColor="text2"/>
                </w:tcBorders>
                <w:vAlign w:val="center"/>
              </w:tcPr>
              <w:p w14:paraId="583A427D" w14:textId="67364E86" w:rsidR="001C65E6" w:rsidRPr="00A554D7" w:rsidRDefault="00FE5756" w:rsidP="00DD61C6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Søgeemne 1</w:t>
                </w:r>
              </w:p>
            </w:tc>
          </w:sdtContent>
        </w:sdt>
        <w:tc>
          <w:tcPr>
            <w:tcW w:w="737" w:type="dxa"/>
            <w:tcBorders>
              <w:top w:val="nil"/>
              <w:left w:val="single" w:sz="18" w:space="0" w:color="D03634" w:themeColor="text2"/>
              <w:bottom w:val="single" w:sz="18" w:space="0" w:color="D03634" w:themeColor="text2"/>
              <w:right w:val="single" w:sz="18" w:space="0" w:color="D03634" w:themeColor="text2"/>
            </w:tcBorders>
            <w:vAlign w:val="center"/>
          </w:tcPr>
          <w:p w14:paraId="4E1598B1" w14:textId="77777777" w:rsidR="001C65E6" w:rsidRPr="00A554D7" w:rsidRDefault="001C65E6" w:rsidP="00DD61C6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1395015403"/>
            <w:placeholder>
              <w:docPart w:val="DefaultPlaceholder_-1854013440"/>
            </w:placeholder>
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<w15:appearance w15:val="hidden"/>
            <w:text/>
          </w:sdtPr>
          <w:sdtContent>
            <w:tc>
              <w:tcPr>
                <w:tcW w:w="1962" w:type="dxa"/>
                <w:tcBorders>
                  <w:top w:val="nil"/>
                  <w:left w:val="single" w:sz="18" w:space="0" w:color="D03634" w:themeColor="text2"/>
                  <w:bottom w:val="single" w:sz="18" w:space="0" w:color="D03634" w:themeColor="text2"/>
                  <w:right w:val="single" w:sz="18" w:space="0" w:color="D03634" w:themeColor="text2"/>
                </w:tcBorders>
                <w:vAlign w:val="center"/>
              </w:tcPr>
              <w:p w14:paraId="2D8F8BA1" w14:textId="3A489D73" w:rsidR="001C65E6" w:rsidRPr="00A554D7" w:rsidRDefault="00FE5756" w:rsidP="008B2CE8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Søgeemne 2</w:t>
                </w:r>
              </w:p>
            </w:tc>
          </w:sdtContent>
        </w:sdt>
        <w:tc>
          <w:tcPr>
            <w:tcW w:w="737" w:type="dxa"/>
            <w:tcBorders>
              <w:top w:val="nil"/>
              <w:left w:val="single" w:sz="18" w:space="0" w:color="D03634" w:themeColor="text2"/>
              <w:bottom w:val="single" w:sz="18" w:space="0" w:color="D03634" w:themeColor="text2"/>
              <w:right w:val="single" w:sz="18" w:space="0" w:color="D03634" w:themeColor="text2"/>
            </w:tcBorders>
            <w:vAlign w:val="center"/>
          </w:tcPr>
          <w:p w14:paraId="76EC6458" w14:textId="77777777" w:rsidR="001C65E6" w:rsidRPr="00A554D7" w:rsidRDefault="001C65E6" w:rsidP="00DD61C6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-268164016"/>
            <w:placeholder>
              <w:docPart w:val="DefaultPlaceholder_-1854013440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15:appearance w15:val="hidden"/>
            <w:text/>
          </w:sdtPr>
          <w:sdtContent>
            <w:tc>
              <w:tcPr>
                <w:tcW w:w="1962" w:type="dxa"/>
                <w:tcBorders>
                  <w:top w:val="nil"/>
                  <w:left w:val="single" w:sz="18" w:space="0" w:color="D03634" w:themeColor="text2"/>
                  <w:bottom w:val="single" w:sz="18" w:space="0" w:color="D03634" w:themeColor="text2"/>
                  <w:right w:val="single" w:sz="18" w:space="0" w:color="D03634" w:themeColor="text2"/>
                </w:tcBorders>
                <w:vAlign w:val="center"/>
              </w:tcPr>
              <w:p w14:paraId="65D28166" w14:textId="19A5F03D" w:rsidR="001C65E6" w:rsidRPr="00A554D7" w:rsidRDefault="00FE5756" w:rsidP="00DD61C6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Søgeemne 3</w:t>
                </w:r>
              </w:p>
            </w:tc>
          </w:sdtContent>
        </w:sdt>
        <w:tc>
          <w:tcPr>
            <w:tcW w:w="737" w:type="dxa"/>
            <w:tcBorders>
              <w:top w:val="nil"/>
              <w:left w:val="single" w:sz="18" w:space="0" w:color="D03634" w:themeColor="text2"/>
              <w:bottom w:val="single" w:sz="18" w:space="0" w:color="D03634" w:themeColor="text2"/>
              <w:right w:val="single" w:sz="18" w:space="0" w:color="D03634" w:themeColor="text2"/>
            </w:tcBorders>
            <w:vAlign w:val="center"/>
          </w:tcPr>
          <w:p w14:paraId="57BB0297" w14:textId="77777777" w:rsidR="001C65E6" w:rsidRPr="00A554D7" w:rsidRDefault="001C65E6" w:rsidP="00DD61C6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b/>
              <w:bCs/>
            </w:rPr>
            <w:id w:val="1041939205"/>
            <w:placeholder>
              <w:docPart w:val="DefaultPlaceholder_-1854013440"/>
            </w:placeholder>
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<w15:appearance w15:val="hidden"/>
            <w:text/>
          </w:sdtPr>
          <w:sdtContent>
            <w:tc>
              <w:tcPr>
                <w:tcW w:w="1962" w:type="dxa"/>
                <w:tcBorders>
                  <w:top w:val="nil"/>
                  <w:left w:val="single" w:sz="18" w:space="0" w:color="D03634" w:themeColor="text2"/>
                  <w:bottom w:val="single" w:sz="18" w:space="0" w:color="D03634" w:themeColor="text2"/>
                  <w:right w:val="single" w:sz="18" w:space="0" w:color="D03634" w:themeColor="text2"/>
                </w:tcBorders>
                <w:vAlign w:val="center"/>
              </w:tcPr>
              <w:p w14:paraId="3C5F4135" w14:textId="20DEBABC" w:rsidR="001C65E6" w:rsidRPr="00A554D7" w:rsidRDefault="00FE5756" w:rsidP="00DD61C6">
                <w:pPr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Søgeemne 4</w:t>
                </w:r>
              </w:p>
            </w:tc>
          </w:sdtContent>
        </w:sdt>
      </w:tr>
      <w:tr w:rsidR="00A554D7" w14:paraId="17F5CCDE" w14:textId="77777777" w:rsidTr="00A554D7">
        <w:trPr>
          <w:trHeight w:val="397"/>
        </w:trPr>
        <w:tc>
          <w:tcPr>
            <w:tcW w:w="1962" w:type="dxa"/>
            <w:tcBorders>
              <w:top w:val="single" w:sz="18" w:space="0" w:color="D03634" w:themeColor="text2"/>
            </w:tcBorders>
            <w:vAlign w:val="center"/>
          </w:tcPr>
          <w:p w14:paraId="41396A5F" w14:textId="4E43E8B2" w:rsidR="00A554D7" w:rsidRDefault="00A554D7" w:rsidP="00DD61C6">
            <w:pPr>
              <w:jc w:val="center"/>
            </w:pPr>
          </w:p>
        </w:tc>
        <w:tc>
          <w:tcPr>
            <w:tcW w:w="737" w:type="dxa"/>
            <w:vMerge w:val="restart"/>
            <w:tcBorders>
              <w:top w:val="single" w:sz="18" w:space="0" w:color="D03634" w:themeColor="text2"/>
            </w:tcBorders>
            <w:shd w:val="clear" w:color="auto" w:fill="E28685" w:themeFill="text2" w:themeFillTint="99"/>
            <w:vAlign w:val="center"/>
          </w:tcPr>
          <w:p w14:paraId="00304F6D" w14:textId="5DC6EC78" w:rsidR="00A554D7" w:rsidRDefault="00000000" w:rsidP="00DD61C6">
            <w:pPr>
              <w:jc w:val="center"/>
              <w:rPr>
                <w:bCs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1324316149"/>
                <w:lock w:val="contentLocked"/>
                <w:placeholder>
                  <w:docPart w:val="BF8E895CD3534AC3B99ECDB97A359849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AND</w:t>
                </w:r>
              </w:sdtContent>
            </w:sdt>
          </w:p>
        </w:tc>
        <w:tc>
          <w:tcPr>
            <w:tcW w:w="1962" w:type="dxa"/>
            <w:tcBorders>
              <w:top w:val="single" w:sz="18" w:space="0" w:color="D03634" w:themeColor="text2"/>
            </w:tcBorders>
            <w:vAlign w:val="center"/>
          </w:tcPr>
          <w:p w14:paraId="5863C2E4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 w:val="restart"/>
            <w:tcBorders>
              <w:top w:val="single" w:sz="18" w:space="0" w:color="D03634" w:themeColor="text2"/>
            </w:tcBorders>
            <w:shd w:val="clear" w:color="auto" w:fill="E28685" w:themeFill="text2" w:themeFillTint="99"/>
            <w:vAlign w:val="center"/>
          </w:tcPr>
          <w:p w14:paraId="7770D299" w14:textId="6DAC086A" w:rsidR="00A554D7" w:rsidRDefault="00000000" w:rsidP="00DD61C6">
            <w:pPr>
              <w:jc w:val="center"/>
              <w:rPr>
                <w:bCs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1868985894"/>
                <w:lock w:val="contentLocked"/>
                <w:placeholder>
                  <w:docPart w:val="4AA4666728DE45B49A266B0CE8707FDF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AND</w:t>
                </w:r>
              </w:sdtContent>
            </w:sdt>
          </w:p>
        </w:tc>
        <w:tc>
          <w:tcPr>
            <w:tcW w:w="1962" w:type="dxa"/>
            <w:tcBorders>
              <w:top w:val="single" w:sz="18" w:space="0" w:color="D03634" w:themeColor="text2"/>
            </w:tcBorders>
            <w:vAlign w:val="center"/>
          </w:tcPr>
          <w:p w14:paraId="3E4C341D" w14:textId="55BCAAAD" w:rsidR="00A554D7" w:rsidRDefault="00A554D7" w:rsidP="00DD61C6">
            <w:pPr>
              <w:jc w:val="center"/>
            </w:pPr>
          </w:p>
        </w:tc>
        <w:tc>
          <w:tcPr>
            <w:tcW w:w="737" w:type="dxa"/>
            <w:vMerge w:val="restart"/>
            <w:tcBorders>
              <w:top w:val="single" w:sz="18" w:space="0" w:color="D03634" w:themeColor="text2"/>
            </w:tcBorders>
            <w:shd w:val="clear" w:color="auto" w:fill="E28685" w:themeFill="text2" w:themeFillTint="99"/>
            <w:vAlign w:val="center"/>
          </w:tcPr>
          <w:p w14:paraId="73E5D506" w14:textId="470AA82D" w:rsidR="00A554D7" w:rsidRDefault="00000000" w:rsidP="00DD61C6">
            <w:pPr>
              <w:jc w:val="center"/>
              <w:rPr>
                <w:bCs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807088858"/>
                <w:lock w:val="contentLocked"/>
                <w:placeholder>
                  <w:docPart w:val="54F5CF6BE7DE4409AE296C1338D14F82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AND</w:t>
                </w:r>
              </w:sdtContent>
            </w:sdt>
          </w:p>
        </w:tc>
        <w:tc>
          <w:tcPr>
            <w:tcW w:w="1962" w:type="dxa"/>
            <w:tcBorders>
              <w:top w:val="single" w:sz="18" w:space="0" w:color="D03634" w:themeColor="text2"/>
            </w:tcBorders>
            <w:vAlign w:val="center"/>
          </w:tcPr>
          <w:p w14:paraId="532A4715" w14:textId="77777777" w:rsidR="00A554D7" w:rsidRDefault="00A554D7" w:rsidP="00DD61C6">
            <w:pPr>
              <w:jc w:val="center"/>
            </w:pPr>
          </w:p>
        </w:tc>
      </w:tr>
      <w:tr w:rsidR="00A554D7" w14:paraId="59C9136C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4BC12B20" w14:textId="1651E261" w:rsidR="00A554D7" w:rsidRPr="00A554D7" w:rsidRDefault="00000000" w:rsidP="00DD61C6">
            <w:pPr>
              <w:jc w:val="center"/>
              <w:rPr>
                <w:b/>
                <w:bCs/>
              </w:rPr>
            </w:pPr>
            <w:sdt>
              <w:sdtPr>
                <w:rPr>
                  <w:b/>
                  <w:bCs/>
                  <w:sz w:val="20"/>
                  <w:szCs w:val="20"/>
                </w:rPr>
                <w:id w:val="-821583077"/>
                <w:lock w:val="sdtContentLocked"/>
                <w:placeholder>
                  <w:docPart w:val="C686CBE6AD564479B162B4BCE965206A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4CA05998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3E99F66F" w14:textId="30229F3A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332752935"/>
                <w:lock w:val="contentLocked"/>
                <w:placeholder>
                  <w:docPart w:val="A9DA46B6C3BA464C823FCE47A9CDF0B6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338FCE7A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2EF0E31B" w14:textId="667D3065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992325734"/>
                <w:lock w:val="contentLocked"/>
                <w:placeholder>
                  <w:docPart w:val="0F765F3369114F4EB4E633C91EDBD5D5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A4552E8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008A6ECB" w14:textId="781FA94C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802761121"/>
                <w:lock w:val="contentLocked"/>
                <w:placeholder>
                  <w:docPart w:val="47B636B4E3B0468BACBA1B5769661A4D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1DEB81C2" w14:textId="77777777" w:rsidTr="00DD61C6">
        <w:trPr>
          <w:trHeight w:val="397"/>
        </w:trPr>
        <w:tc>
          <w:tcPr>
            <w:tcW w:w="1962" w:type="dxa"/>
            <w:vAlign w:val="center"/>
          </w:tcPr>
          <w:p w14:paraId="11FB007D" w14:textId="3C748A19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54E69B7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0C3A7510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39A9A9A6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3CDE200B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30801E90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3E21489D" w14:textId="77777777" w:rsidR="00A554D7" w:rsidRDefault="00A554D7" w:rsidP="00DD61C6">
            <w:pPr>
              <w:jc w:val="center"/>
            </w:pPr>
          </w:p>
        </w:tc>
      </w:tr>
      <w:tr w:rsidR="00A554D7" w14:paraId="36DC1865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6EDDB755" w14:textId="2965A36A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79799492"/>
                <w:lock w:val="contentLocked"/>
                <w:placeholder>
                  <w:docPart w:val="058A464D1B084683A9D6D61D9708B112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4ACF1923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060424DE" w14:textId="314A702E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096827379"/>
                <w:lock w:val="contentLocked"/>
                <w:placeholder>
                  <w:docPart w:val="23C94C30F881472DB806698E45F332E0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8070142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6FC82C0C" w14:textId="004E8610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758783663"/>
                <w:lock w:val="contentLocked"/>
                <w:placeholder>
                  <w:docPart w:val="5CD1B8307BE646B1B378E33B400A1483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D4EB7DA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7FF00AD2" w14:textId="022D5F9B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468705915"/>
                <w:lock w:val="contentLocked"/>
                <w:placeholder>
                  <w:docPart w:val="D1F44358F21547D5AA6BF722277B50CE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3D864840" w14:textId="77777777" w:rsidTr="00DD61C6">
        <w:trPr>
          <w:trHeight w:val="397"/>
        </w:trPr>
        <w:tc>
          <w:tcPr>
            <w:tcW w:w="1962" w:type="dxa"/>
            <w:vAlign w:val="center"/>
          </w:tcPr>
          <w:p w14:paraId="34A0A924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1285AABD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2CF3D447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1236370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65AA89A4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5A6F3D21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7889120C" w14:textId="77777777" w:rsidR="00A554D7" w:rsidRDefault="00A554D7" w:rsidP="00DD61C6">
            <w:pPr>
              <w:jc w:val="center"/>
            </w:pPr>
          </w:p>
        </w:tc>
      </w:tr>
      <w:tr w:rsidR="00A554D7" w14:paraId="59F218F8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638E9CAF" w14:textId="6A9F35E0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635606559"/>
                <w:lock w:val="contentLocked"/>
                <w:placeholder>
                  <w:docPart w:val="034CC63E0DC047518E8AC3756BEDEF66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711DD2D1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202D95B0" w14:textId="18ED1DC5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697208068"/>
                <w:lock w:val="contentLocked"/>
                <w:placeholder>
                  <w:docPart w:val="017973DD7248477EBF0EC8E1605B0DE5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FD43ADC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5BE2CD0E" w14:textId="45F7AECC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716161554"/>
                <w:lock w:val="contentLocked"/>
                <w:placeholder>
                  <w:docPart w:val="56D6184A2ED7404FBB7DDA9F1C2F32CA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6E188B3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3546031C" w14:textId="6A133AF8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2130856493"/>
                <w:lock w:val="contentLocked"/>
                <w:placeholder>
                  <w:docPart w:val="4952B9EA9301436CAD718108B09C32EE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15480868" w14:textId="77777777" w:rsidTr="00DD61C6">
        <w:trPr>
          <w:trHeight w:val="397"/>
        </w:trPr>
        <w:tc>
          <w:tcPr>
            <w:tcW w:w="1962" w:type="dxa"/>
            <w:vAlign w:val="center"/>
          </w:tcPr>
          <w:p w14:paraId="37B4CD18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E2CD3E2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08C9477E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CC85DB4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1DBF8D52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589D4ED7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25E675F5" w14:textId="77777777" w:rsidR="00A554D7" w:rsidRDefault="00A554D7" w:rsidP="00DD61C6">
            <w:pPr>
              <w:jc w:val="center"/>
            </w:pPr>
          </w:p>
        </w:tc>
      </w:tr>
      <w:tr w:rsidR="00A554D7" w14:paraId="724F50FD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07772D70" w14:textId="2295BB51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495539556"/>
                <w:lock w:val="contentLocked"/>
                <w:placeholder>
                  <w:docPart w:val="ABA6EB7C270D47D397C2066D24142B16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216E940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43FEDB45" w14:textId="753EA41A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723251095"/>
                <w:lock w:val="contentLocked"/>
                <w:placeholder>
                  <w:docPart w:val="F249E80E54F74B43856A051020E60728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32EC78D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54AA42C4" w14:textId="531B72A5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194921003"/>
                <w:lock w:val="contentLocked"/>
                <w:placeholder>
                  <w:docPart w:val="7EAB400ADFB248DD8819A5BF03591157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2D02B2D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27152C40" w14:textId="43C47892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998111190"/>
                <w:lock w:val="contentLocked"/>
                <w:placeholder>
                  <w:docPart w:val="D49DCB096D184B36A73D1B85D67C03F5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570BC9BA" w14:textId="77777777" w:rsidTr="00DD61C6">
        <w:trPr>
          <w:trHeight w:val="397"/>
        </w:trPr>
        <w:tc>
          <w:tcPr>
            <w:tcW w:w="1962" w:type="dxa"/>
            <w:vAlign w:val="center"/>
          </w:tcPr>
          <w:p w14:paraId="67E2ED86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7BF1203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4822B8E2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771B8DFD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77232595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1A65BCF1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vAlign w:val="center"/>
          </w:tcPr>
          <w:p w14:paraId="4C0E2E1C" w14:textId="77777777" w:rsidR="00A554D7" w:rsidRDefault="00A554D7" w:rsidP="00DD61C6">
            <w:pPr>
              <w:jc w:val="center"/>
            </w:pPr>
          </w:p>
        </w:tc>
      </w:tr>
      <w:tr w:rsidR="00A554D7" w14:paraId="358DC590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7A46D170" w14:textId="5EB47CD2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507337247"/>
                <w:lock w:val="contentLocked"/>
                <w:placeholder>
                  <w:docPart w:val="A1941819D5C4434893248B0A9F97F899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9DDB2F9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1927A28C" w14:textId="2CE9B53C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181631443"/>
                <w:lock w:val="contentLocked"/>
                <w:placeholder>
                  <w:docPart w:val="A5A78924DC2D4B6AB39CD6E9F1F3638E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0938F28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57E7B125" w14:textId="685832D3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91807412"/>
                <w:lock w:val="contentLocked"/>
                <w:placeholder>
                  <w:docPart w:val="60510A7ADD024D2595FED6A3C2192ECD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E83BA72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4E9497BB" w14:textId="02012BB0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815171508"/>
                <w:lock w:val="contentLocked"/>
                <w:placeholder>
                  <w:docPart w:val="1C9AB669122B4D0484FF984BAC408475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4EDE6DB5" w14:textId="77777777" w:rsidTr="00DD61C6">
        <w:trPr>
          <w:trHeight w:val="397"/>
        </w:trPr>
        <w:tc>
          <w:tcPr>
            <w:tcW w:w="1962" w:type="dxa"/>
            <w:shd w:val="clear" w:color="auto" w:fill="FFFFFF" w:themeFill="background1"/>
            <w:vAlign w:val="center"/>
          </w:tcPr>
          <w:p w14:paraId="1AE0FCFB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4455F097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2FFBAEAB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568997B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78D4E8D5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1AF53BD3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4D04DEA6" w14:textId="77777777" w:rsidR="00A554D7" w:rsidRDefault="00A554D7" w:rsidP="00DD61C6">
            <w:pPr>
              <w:jc w:val="center"/>
            </w:pPr>
          </w:p>
        </w:tc>
      </w:tr>
      <w:tr w:rsidR="00A554D7" w14:paraId="4A8FED1A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462385B5" w14:textId="26B0B36A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522330169"/>
                <w:lock w:val="contentLocked"/>
                <w:placeholder>
                  <w:docPart w:val="F4297D31A67E4B61B0E00CBF6D994B66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5BCD3922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6B15B905" w14:textId="3DAF2EBA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244789468"/>
                <w:lock w:val="contentLocked"/>
                <w:placeholder>
                  <w:docPart w:val="D0C699240C574099BE78B961B17FF011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3B67F5B2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1E497154" w14:textId="55B51EBC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641035674"/>
                <w:lock w:val="contentLocked"/>
                <w:placeholder>
                  <w:docPart w:val="355AFE82797846EC874DFC8A9F082AAD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28D57D2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036EBE87" w14:textId="582EBAA1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804934991"/>
                <w:lock w:val="contentLocked"/>
                <w:placeholder>
                  <w:docPart w:val="B2816C0B55BA44E1BF9C295DCB777799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19C2D802" w14:textId="77777777" w:rsidTr="00DD61C6">
        <w:trPr>
          <w:trHeight w:val="397"/>
        </w:trPr>
        <w:tc>
          <w:tcPr>
            <w:tcW w:w="1962" w:type="dxa"/>
            <w:shd w:val="clear" w:color="auto" w:fill="FFFFFF" w:themeFill="background1"/>
            <w:vAlign w:val="center"/>
          </w:tcPr>
          <w:p w14:paraId="0E87E7CA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ED3E36A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71C8015E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0E96544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34DEADC2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5DBCACF6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2A445021" w14:textId="77777777" w:rsidR="00A554D7" w:rsidRDefault="00A554D7" w:rsidP="00DD61C6">
            <w:pPr>
              <w:jc w:val="center"/>
            </w:pPr>
          </w:p>
        </w:tc>
      </w:tr>
      <w:tr w:rsidR="00A554D7" w14:paraId="4AFD5936" w14:textId="77777777" w:rsidTr="00DD61C6">
        <w:trPr>
          <w:trHeight w:val="397"/>
        </w:trPr>
        <w:tc>
          <w:tcPr>
            <w:tcW w:w="1962" w:type="dxa"/>
            <w:shd w:val="clear" w:color="auto" w:fill="F5D6D6" w:themeFill="text2" w:themeFillTint="33"/>
            <w:vAlign w:val="center"/>
          </w:tcPr>
          <w:p w14:paraId="62E58C48" w14:textId="4DF35AC4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346522644"/>
                <w:lock w:val="contentLocked"/>
                <w:placeholder>
                  <w:docPart w:val="AF2E19058AAF4E0EA65EAFBB95869225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1B4391E8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0A412C67" w14:textId="31968F14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-1981215539"/>
                <w:lock w:val="contentLocked"/>
                <w:placeholder>
                  <w:docPart w:val="B26F8D9BACB045CC8084EEA6358E98B6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01512AF6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21E9D40B" w14:textId="6F265A01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2022590253"/>
                <w:lock w:val="contentLocked"/>
                <w:placeholder>
                  <w:docPart w:val="97939F647C0D4A45B9143780020A3492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22787813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5D6D6" w:themeFill="text2" w:themeFillTint="33"/>
            <w:vAlign w:val="center"/>
          </w:tcPr>
          <w:p w14:paraId="02A33A39" w14:textId="094391F2" w:rsidR="00A554D7" w:rsidRPr="0038113A" w:rsidRDefault="00000000" w:rsidP="00DD61C6">
            <w:pPr>
              <w:jc w:val="center"/>
            </w:pPr>
            <w:sdt>
              <w:sdtPr>
                <w:rPr>
                  <w:b/>
                  <w:bCs/>
                  <w:sz w:val="20"/>
                  <w:szCs w:val="20"/>
                </w:rPr>
                <w:id w:val="1483267350"/>
                <w:lock w:val="contentLocked"/>
                <w:placeholder>
                  <w:docPart w:val="6B7BCF7C9DC94D9AAC7F45F1308060CB"/>
                </w:placeholder>
                <w15:color w:val="000000"/>
                <w:text/>
              </w:sdtPr>
              <w:sdtContent>
                <w:r w:rsidR="00A554D7">
                  <w:rPr>
                    <w:b/>
                    <w:bCs/>
                    <w:sz w:val="20"/>
                    <w:szCs w:val="20"/>
                  </w:rPr>
                  <w:t>OR</w:t>
                </w:r>
              </w:sdtContent>
            </w:sdt>
          </w:p>
        </w:tc>
      </w:tr>
      <w:tr w:rsidR="00A554D7" w14:paraId="26B17DDB" w14:textId="77777777" w:rsidTr="00DD61C6">
        <w:trPr>
          <w:trHeight w:val="397"/>
        </w:trPr>
        <w:tc>
          <w:tcPr>
            <w:tcW w:w="1962" w:type="dxa"/>
            <w:shd w:val="clear" w:color="auto" w:fill="FFFFFF" w:themeFill="background1"/>
            <w:vAlign w:val="center"/>
          </w:tcPr>
          <w:p w14:paraId="74544D29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1212391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4F5E4D50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6FC8D585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06B438E5" w14:textId="77777777" w:rsidR="00A554D7" w:rsidRDefault="00A554D7" w:rsidP="00DD61C6">
            <w:pPr>
              <w:jc w:val="center"/>
            </w:pPr>
          </w:p>
        </w:tc>
        <w:tc>
          <w:tcPr>
            <w:tcW w:w="737" w:type="dxa"/>
            <w:vMerge/>
            <w:shd w:val="clear" w:color="auto" w:fill="E28685" w:themeFill="text2" w:themeFillTint="99"/>
            <w:vAlign w:val="center"/>
          </w:tcPr>
          <w:p w14:paraId="4AF75A1F" w14:textId="77777777" w:rsidR="00A554D7" w:rsidRDefault="00A554D7" w:rsidP="00DD61C6">
            <w:pPr>
              <w:jc w:val="center"/>
            </w:pP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0E492232" w14:textId="77777777" w:rsidR="00A554D7" w:rsidRDefault="00A554D7" w:rsidP="00DD61C6">
            <w:pPr>
              <w:jc w:val="center"/>
            </w:pPr>
          </w:p>
        </w:tc>
      </w:tr>
    </w:tbl>
    <w:p w14:paraId="360F707F" w14:textId="77777777" w:rsidR="001C65E6" w:rsidRDefault="001C65E6" w:rsidP="00DD61C6"/>
    <w:p w14:paraId="095B96C6" w14:textId="77777777" w:rsidR="001C65E6" w:rsidRPr="00DD61C6" w:rsidRDefault="001C65E6" w:rsidP="00DD61C6">
      <w:pPr>
        <w:rPr>
          <w:b/>
          <w:bCs/>
        </w:rPr>
      </w:pPr>
      <w:r w:rsidRPr="00DD61C6">
        <w:rPr>
          <w:b/>
          <w:bCs/>
          <w:u w:val="single"/>
        </w:rPr>
        <w:t>Husk</w:t>
      </w:r>
      <w:r w:rsidRPr="00DD61C6">
        <w:rPr>
          <w:b/>
          <w:bCs/>
        </w:rPr>
        <w:t xml:space="preserve"> når du udfylder dit søgeskema</w:t>
      </w:r>
    </w:p>
    <w:p w14:paraId="19B3ED38" w14:textId="77777777" w:rsidR="001C65E6" w:rsidRPr="0056784E" w:rsidRDefault="001C65E6" w:rsidP="00DD61C6">
      <w:pPr>
        <w:pStyle w:val="Listeafsnit"/>
        <w:numPr>
          <w:ilvl w:val="0"/>
          <w:numId w:val="1"/>
        </w:numPr>
        <w:rPr>
          <w:b/>
          <w:color w:val="C00000"/>
          <w:sz w:val="28"/>
          <w:szCs w:val="28"/>
        </w:rPr>
      </w:pPr>
      <w:r w:rsidRPr="0056784E">
        <w:t>Brug</w:t>
      </w:r>
      <w:r>
        <w:t xml:space="preserve"> </w:t>
      </w:r>
      <w:r w:rsidRPr="00DD61C6">
        <w:rPr>
          <w:b/>
          <w:bCs/>
          <w:color w:val="C00000"/>
        </w:rPr>
        <w:t>”</w:t>
      </w:r>
      <w:r w:rsidRPr="00DD61C6">
        <w:rPr>
          <w:b/>
          <w:bCs/>
        </w:rPr>
        <w:t>...</w:t>
      </w:r>
      <w:r w:rsidRPr="00DD61C6">
        <w:rPr>
          <w:b/>
          <w:bCs/>
          <w:color w:val="C00000"/>
        </w:rPr>
        <w:t>”</w:t>
      </w:r>
      <w:r w:rsidRPr="0056784E">
        <w:rPr>
          <w:color w:val="C00000"/>
        </w:rPr>
        <w:t xml:space="preserve"> </w:t>
      </w:r>
      <w:r w:rsidRPr="0056784E">
        <w:t>hvis dit søgeord består af flere ord</w:t>
      </w:r>
      <w:r>
        <w:t xml:space="preserve">, f.eks. </w:t>
      </w:r>
      <w:r w:rsidRPr="00DD61C6">
        <w:rPr>
          <w:b/>
          <w:bCs/>
          <w:color w:val="C00000"/>
        </w:rPr>
        <w:t>”</w:t>
      </w:r>
      <w:r w:rsidRPr="00DD61C6">
        <w:rPr>
          <w:b/>
          <w:bCs/>
        </w:rPr>
        <w:t xml:space="preserve">mental </w:t>
      </w:r>
      <w:proofErr w:type="spellStart"/>
      <w:r w:rsidRPr="00DD61C6">
        <w:rPr>
          <w:b/>
          <w:bCs/>
        </w:rPr>
        <w:t>health</w:t>
      </w:r>
      <w:proofErr w:type="spellEnd"/>
      <w:r w:rsidRPr="00DD61C6">
        <w:rPr>
          <w:b/>
          <w:bCs/>
          <w:color w:val="C00000"/>
        </w:rPr>
        <w:t>”</w:t>
      </w:r>
    </w:p>
    <w:p w14:paraId="26A0352B" w14:textId="7055BADB" w:rsidR="001C65E6" w:rsidRPr="00987F06" w:rsidRDefault="001C65E6" w:rsidP="00DD61C6">
      <w:pPr>
        <w:pStyle w:val="Listeafsnit"/>
        <w:numPr>
          <w:ilvl w:val="0"/>
          <w:numId w:val="1"/>
        </w:numPr>
        <w:rPr>
          <w:b/>
          <w:color w:val="C00000"/>
          <w:sz w:val="28"/>
          <w:szCs w:val="28"/>
        </w:rPr>
      </w:pPr>
      <w:r>
        <w:t xml:space="preserve">Brug evt. </w:t>
      </w:r>
      <w:r w:rsidRPr="00DD61C6">
        <w:rPr>
          <w:b/>
          <w:bCs/>
          <w:color w:val="C00000"/>
        </w:rPr>
        <w:t>*</w:t>
      </w:r>
      <w:r w:rsidRPr="0030497E">
        <w:t xml:space="preserve"> </w:t>
      </w:r>
      <w:r>
        <w:t xml:space="preserve">til at søge på </w:t>
      </w:r>
      <w:r w:rsidRPr="004838D1">
        <w:t>flere endelser</w:t>
      </w:r>
      <w:r>
        <w:t xml:space="preserve"> </w:t>
      </w:r>
      <w:r w:rsidRPr="004838D1">
        <w:t>af samme ord</w:t>
      </w:r>
      <w:r>
        <w:t xml:space="preserve"> f.eks. </w:t>
      </w:r>
      <w:proofErr w:type="spellStart"/>
      <w:r w:rsidRPr="00DD61C6">
        <w:rPr>
          <w:b/>
          <w:bCs/>
        </w:rPr>
        <w:t>prevent</w:t>
      </w:r>
      <w:proofErr w:type="spellEnd"/>
      <w:r w:rsidRPr="00DD61C6">
        <w:rPr>
          <w:b/>
          <w:bCs/>
          <w:color w:val="C00000"/>
        </w:rPr>
        <w:t>*</w:t>
      </w:r>
      <w:r>
        <w:rPr>
          <w:color w:val="C00000"/>
        </w:rPr>
        <w:t xml:space="preserve"> </w:t>
      </w:r>
      <w:r>
        <w:t>som finde</w:t>
      </w:r>
      <w:r w:rsidR="00DD61C6">
        <w:t>r både</w:t>
      </w:r>
      <w:r>
        <w:t xml:space="preserve"> </w:t>
      </w:r>
      <w:proofErr w:type="spellStart"/>
      <w:r w:rsidRPr="00123D33">
        <w:rPr>
          <w:i/>
          <w:iCs/>
        </w:rPr>
        <w:t>prevent</w:t>
      </w:r>
      <w:proofErr w:type="spellEnd"/>
      <w:r w:rsidRPr="00123D33">
        <w:rPr>
          <w:i/>
          <w:iCs/>
        </w:rPr>
        <w:t xml:space="preserve">, </w:t>
      </w:r>
      <w:proofErr w:type="spellStart"/>
      <w:r w:rsidRPr="00123D33">
        <w:rPr>
          <w:i/>
          <w:iCs/>
        </w:rPr>
        <w:t>prevent</w:t>
      </w:r>
      <w:r w:rsidRPr="00DD61C6">
        <w:rPr>
          <w:i/>
          <w:iCs/>
          <w:u w:val="single"/>
        </w:rPr>
        <w:t>ion</w:t>
      </w:r>
      <w:proofErr w:type="spellEnd"/>
      <w:r w:rsidRPr="00123D33">
        <w:rPr>
          <w:i/>
          <w:iCs/>
        </w:rPr>
        <w:t xml:space="preserve">, </w:t>
      </w:r>
      <w:proofErr w:type="spellStart"/>
      <w:r w:rsidRPr="00123D33">
        <w:rPr>
          <w:i/>
          <w:iCs/>
        </w:rPr>
        <w:t>prevent</w:t>
      </w:r>
      <w:r w:rsidRPr="00DD61C6">
        <w:rPr>
          <w:i/>
          <w:iCs/>
          <w:u w:val="single"/>
        </w:rPr>
        <w:t>ive</w:t>
      </w:r>
      <w:proofErr w:type="spellEnd"/>
    </w:p>
    <w:p w14:paraId="71DE1A13" w14:textId="77777777" w:rsidR="0077041A" w:rsidRPr="0077041A" w:rsidRDefault="0077041A" w:rsidP="00DD61C6"/>
    <w:sectPr w:rsidR="0077041A" w:rsidRPr="0077041A" w:rsidSect="00497F16">
      <w:headerReference w:type="default" r:id="rId13"/>
      <w:footerReference w:type="default" r:id="rId14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656AB" w14:textId="77777777" w:rsidR="00D157B5" w:rsidRDefault="00D157B5" w:rsidP="00DD61C6">
      <w:r>
        <w:separator/>
      </w:r>
    </w:p>
  </w:endnote>
  <w:endnote w:type="continuationSeparator" w:id="0">
    <w:p w14:paraId="5630DB4B" w14:textId="77777777" w:rsidR="00D157B5" w:rsidRDefault="00D157B5" w:rsidP="00DD6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328572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A931B62" w14:textId="77777777" w:rsidR="00961960" w:rsidRPr="009C4407" w:rsidRDefault="00F82AAB" w:rsidP="00DD61C6">
            <w:pPr>
              <w:pStyle w:val="Sidefod"/>
              <w:jc w:val="right"/>
            </w:pPr>
            <w:r w:rsidRPr="009C4407">
              <w:fldChar w:fldCharType="begin"/>
            </w:r>
            <w:r w:rsidRPr="009C4407">
              <w:instrText>PAGE</w:instrText>
            </w:r>
            <w:r w:rsidRPr="009C4407">
              <w:fldChar w:fldCharType="separate"/>
            </w:r>
            <w:r w:rsidRPr="009C4407">
              <w:t>2</w:t>
            </w:r>
            <w:r w:rsidRPr="009C4407">
              <w:fldChar w:fldCharType="end"/>
            </w:r>
            <w:r w:rsidRPr="009C4407">
              <w:t>/</w:t>
            </w:r>
            <w:r w:rsidRPr="009C4407">
              <w:fldChar w:fldCharType="begin"/>
            </w:r>
            <w:r w:rsidRPr="009C4407">
              <w:instrText>NUMPAGES</w:instrText>
            </w:r>
            <w:r w:rsidRPr="009C4407">
              <w:fldChar w:fldCharType="separate"/>
            </w:r>
            <w:r w:rsidRPr="009C4407">
              <w:t>2</w:t>
            </w:r>
            <w:r w:rsidRPr="009C4407"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86E63" w14:textId="77777777" w:rsidR="00D157B5" w:rsidRDefault="00D157B5" w:rsidP="00DD61C6">
      <w:r>
        <w:separator/>
      </w:r>
    </w:p>
  </w:footnote>
  <w:footnote w:type="continuationSeparator" w:id="0">
    <w:p w14:paraId="4D192A30" w14:textId="77777777" w:rsidR="00D157B5" w:rsidRDefault="00D157B5" w:rsidP="00DD6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6EC9" w14:textId="77777777" w:rsidR="00497F16" w:rsidRPr="002B5D4D" w:rsidRDefault="006062CB" w:rsidP="00DD61C6">
    <w:pPr>
      <w:pStyle w:val="Sidehoved"/>
      <w:rPr>
        <w:rFonts w:ascii="Corbel" w:hAnsi="Corbel"/>
        <w:color w:val="595959" w:themeColor="text1" w:themeTint="A6"/>
      </w:rPr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27EB200F" wp14:editId="4AD35A58">
          <wp:simplePos x="0" y="0"/>
          <wp:positionH relativeFrom="page">
            <wp:posOffset>6781800</wp:posOffset>
          </wp:positionH>
          <wp:positionV relativeFrom="page">
            <wp:posOffset>334388</wp:posOffset>
          </wp:positionV>
          <wp:extent cx="540000" cy="810000"/>
          <wp:effectExtent l="0" t="0" r="0" b="9525"/>
          <wp:wrapSquare wrapText="bothSides"/>
          <wp:docPr id="11" name="Picture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81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87991"/>
    <w:multiLevelType w:val="hybridMultilevel"/>
    <w:tmpl w:val="C8D063A0"/>
    <w:lvl w:ilvl="0" w:tplc="E6D63378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0B5FAD"/>
    <w:multiLevelType w:val="hybridMultilevel"/>
    <w:tmpl w:val="4FCEEB6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8235491">
    <w:abstractNumId w:val="0"/>
  </w:num>
  <w:num w:numId="2" w16cid:durableId="316692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formsDesign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5E6"/>
    <w:rsid w:val="0000240F"/>
    <w:rsid w:val="00014C9E"/>
    <w:rsid w:val="000336D8"/>
    <w:rsid w:val="00040869"/>
    <w:rsid w:val="000468FD"/>
    <w:rsid w:val="00050095"/>
    <w:rsid w:val="00050C84"/>
    <w:rsid w:val="00051BEC"/>
    <w:rsid w:val="00052264"/>
    <w:rsid w:val="00053801"/>
    <w:rsid w:val="00074E10"/>
    <w:rsid w:val="00076F83"/>
    <w:rsid w:val="00094661"/>
    <w:rsid w:val="000A3115"/>
    <w:rsid w:val="000B5643"/>
    <w:rsid w:val="000B6A12"/>
    <w:rsid w:val="000C1578"/>
    <w:rsid w:val="000C7D2F"/>
    <w:rsid w:val="000D3087"/>
    <w:rsid w:val="000D352D"/>
    <w:rsid w:val="000E2910"/>
    <w:rsid w:val="00100101"/>
    <w:rsid w:val="001008C5"/>
    <w:rsid w:val="00134455"/>
    <w:rsid w:val="001354CF"/>
    <w:rsid w:val="0014290B"/>
    <w:rsid w:val="00151068"/>
    <w:rsid w:val="00157C94"/>
    <w:rsid w:val="00172684"/>
    <w:rsid w:val="00181D68"/>
    <w:rsid w:val="00183C89"/>
    <w:rsid w:val="001859CE"/>
    <w:rsid w:val="001906FF"/>
    <w:rsid w:val="001A7A45"/>
    <w:rsid w:val="001A7FF9"/>
    <w:rsid w:val="001B624B"/>
    <w:rsid w:val="001C0B39"/>
    <w:rsid w:val="001C5B07"/>
    <w:rsid w:val="001C65E6"/>
    <w:rsid w:val="001D10C1"/>
    <w:rsid w:val="001D568B"/>
    <w:rsid w:val="001E0F2E"/>
    <w:rsid w:val="001F1EFD"/>
    <w:rsid w:val="001F39E9"/>
    <w:rsid w:val="001F4F9D"/>
    <w:rsid w:val="001F5085"/>
    <w:rsid w:val="00214F7B"/>
    <w:rsid w:val="00216056"/>
    <w:rsid w:val="0023353B"/>
    <w:rsid w:val="00233C20"/>
    <w:rsid w:val="00242E95"/>
    <w:rsid w:val="00250CEC"/>
    <w:rsid w:val="00270EFC"/>
    <w:rsid w:val="00281129"/>
    <w:rsid w:val="00281F76"/>
    <w:rsid w:val="002836C1"/>
    <w:rsid w:val="00296241"/>
    <w:rsid w:val="002A20BF"/>
    <w:rsid w:val="002A2E20"/>
    <w:rsid w:val="002A340F"/>
    <w:rsid w:val="002A560B"/>
    <w:rsid w:val="002A7244"/>
    <w:rsid w:val="002B36E1"/>
    <w:rsid w:val="002B5D4D"/>
    <w:rsid w:val="002C290E"/>
    <w:rsid w:val="002D50F2"/>
    <w:rsid w:val="002E2D3B"/>
    <w:rsid w:val="002E4D2F"/>
    <w:rsid w:val="003034AA"/>
    <w:rsid w:val="00303F40"/>
    <w:rsid w:val="00304106"/>
    <w:rsid w:val="003068A4"/>
    <w:rsid w:val="00307181"/>
    <w:rsid w:val="00310891"/>
    <w:rsid w:val="00310F7D"/>
    <w:rsid w:val="00314725"/>
    <w:rsid w:val="00315E23"/>
    <w:rsid w:val="0032488A"/>
    <w:rsid w:val="00330BAE"/>
    <w:rsid w:val="00335EF8"/>
    <w:rsid w:val="00337DFB"/>
    <w:rsid w:val="00342F35"/>
    <w:rsid w:val="0035386D"/>
    <w:rsid w:val="00360649"/>
    <w:rsid w:val="00360CA0"/>
    <w:rsid w:val="003628EF"/>
    <w:rsid w:val="00365D25"/>
    <w:rsid w:val="00387383"/>
    <w:rsid w:val="00391EAA"/>
    <w:rsid w:val="00397C9C"/>
    <w:rsid w:val="003A1F37"/>
    <w:rsid w:val="003A2E11"/>
    <w:rsid w:val="003B0C2A"/>
    <w:rsid w:val="003B2A93"/>
    <w:rsid w:val="003C1160"/>
    <w:rsid w:val="003C49F4"/>
    <w:rsid w:val="003C5DF8"/>
    <w:rsid w:val="003C5F00"/>
    <w:rsid w:val="003C7CD5"/>
    <w:rsid w:val="003D15EB"/>
    <w:rsid w:val="003D6300"/>
    <w:rsid w:val="003E26A4"/>
    <w:rsid w:val="003F16FF"/>
    <w:rsid w:val="003F1CD2"/>
    <w:rsid w:val="003F2563"/>
    <w:rsid w:val="003F2746"/>
    <w:rsid w:val="00405BBD"/>
    <w:rsid w:val="00412114"/>
    <w:rsid w:val="004136E5"/>
    <w:rsid w:val="00423BC5"/>
    <w:rsid w:val="004277C7"/>
    <w:rsid w:val="00434B90"/>
    <w:rsid w:val="00444C8B"/>
    <w:rsid w:val="00451536"/>
    <w:rsid w:val="004567D2"/>
    <w:rsid w:val="004576B5"/>
    <w:rsid w:val="00457B74"/>
    <w:rsid w:val="00465854"/>
    <w:rsid w:val="00482FDD"/>
    <w:rsid w:val="00491B36"/>
    <w:rsid w:val="0049289C"/>
    <w:rsid w:val="004938D7"/>
    <w:rsid w:val="00497F16"/>
    <w:rsid w:val="004A21A1"/>
    <w:rsid w:val="004A641C"/>
    <w:rsid w:val="004A7A09"/>
    <w:rsid w:val="004B3677"/>
    <w:rsid w:val="004C261D"/>
    <w:rsid w:val="004C7B5D"/>
    <w:rsid w:val="004D3EC2"/>
    <w:rsid w:val="004E21C5"/>
    <w:rsid w:val="004F5866"/>
    <w:rsid w:val="004F6535"/>
    <w:rsid w:val="00506577"/>
    <w:rsid w:val="00510C20"/>
    <w:rsid w:val="00510DD9"/>
    <w:rsid w:val="0051102D"/>
    <w:rsid w:val="0051173F"/>
    <w:rsid w:val="00514127"/>
    <w:rsid w:val="00521DCC"/>
    <w:rsid w:val="00523AC0"/>
    <w:rsid w:val="0052632C"/>
    <w:rsid w:val="00552CDA"/>
    <w:rsid w:val="00557949"/>
    <w:rsid w:val="00565D67"/>
    <w:rsid w:val="005671B5"/>
    <w:rsid w:val="00570AE5"/>
    <w:rsid w:val="00574330"/>
    <w:rsid w:val="0058594E"/>
    <w:rsid w:val="00587C56"/>
    <w:rsid w:val="00593F83"/>
    <w:rsid w:val="00593FC5"/>
    <w:rsid w:val="005945E9"/>
    <w:rsid w:val="00594891"/>
    <w:rsid w:val="00597464"/>
    <w:rsid w:val="005A0D24"/>
    <w:rsid w:val="005A75C0"/>
    <w:rsid w:val="005B2D12"/>
    <w:rsid w:val="005C0B65"/>
    <w:rsid w:val="005C68D5"/>
    <w:rsid w:val="005E021A"/>
    <w:rsid w:val="005F27F0"/>
    <w:rsid w:val="005F5A3C"/>
    <w:rsid w:val="005F7EAD"/>
    <w:rsid w:val="00603E07"/>
    <w:rsid w:val="006062CB"/>
    <w:rsid w:val="006154CD"/>
    <w:rsid w:val="0061727C"/>
    <w:rsid w:val="00622EA3"/>
    <w:rsid w:val="00627461"/>
    <w:rsid w:val="00631D9A"/>
    <w:rsid w:val="006334E4"/>
    <w:rsid w:val="006339E2"/>
    <w:rsid w:val="006344F9"/>
    <w:rsid w:val="00635DBB"/>
    <w:rsid w:val="00635DE7"/>
    <w:rsid w:val="00636EAD"/>
    <w:rsid w:val="00643BFC"/>
    <w:rsid w:val="00644097"/>
    <w:rsid w:val="00644CA2"/>
    <w:rsid w:val="00647523"/>
    <w:rsid w:val="00647FD5"/>
    <w:rsid w:val="006563F2"/>
    <w:rsid w:val="00656E2A"/>
    <w:rsid w:val="00662FC8"/>
    <w:rsid w:val="00665465"/>
    <w:rsid w:val="00667A15"/>
    <w:rsid w:val="00672AC4"/>
    <w:rsid w:val="006A4F02"/>
    <w:rsid w:val="006A756A"/>
    <w:rsid w:val="006B214A"/>
    <w:rsid w:val="006C7483"/>
    <w:rsid w:val="006D4628"/>
    <w:rsid w:val="006D4890"/>
    <w:rsid w:val="00707DB7"/>
    <w:rsid w:val="00713411"/>
    <w:rsid w:val="00717612"/>
    <w:rsid w:val="00723243"/>
    <w:rsid w:val="0072400D"/>
    <w:rsid w:val="00725A8F"/>
    <w:rsid w:val="0073582F"/>
    <w:rsid w:val="007369FC"/>
    <w:rsid w:val="00745AB9"/>
    <w:rsid w:val="007468EE"/>
    <w:rsid w:val="00746A63"/>
    <w:rsid w:val="0075427E"/>
    <w:rsid w:val="00761D15"/>
    <w:rsid w:val="00763996"/>
    <w:rsid w:val="007702DB"/>
    <w:rsid w:val="0077041A"/>
    <w:rsid w:val="007903CB"/>
    <w:rsid w:val="0079567A"/>
    <w:rsid w:val="007A2A51"/>
    <w:rsid w:val="007A475C"/>
    <w:rsid w:val="007B12CD"/>
    <w:rsid w:val="007B316B"/>
    <w:rsid w:val="007B704B"/>
    <w:rsid w:val="007C5E07"/>
    <w:rsid w:val="007D1E3B"/>
    <w:rsid w:val="007D66B9"/>
    <w:rsid w:val="007E101D"/>
    <w:rsid w:val="007F03E2"/>
    <w:rsid w:val="007F5EC8"/>
    <w:rsid w:val="00801C30"/>
    <w:rsid w:val="00802C70"/>
    <w:rsid w:val="008032B3"/>
    <w:rsid w:val="00803475"/>
    <w:rsid w:val="008036EB"/>
    <w:rsid w:val="008063B6"/>
    <w:rsid w:val="008115E7"/>
    <w:rsid w:val="00861809"/>
    <w:rsid w:val="0086573C"/>
    <w:rsid w:val="008703C2"/>
    <w:rsid w:val="008824F8"/>
    <w:rsid w:val="0088314C"/>
    <w:rsid w:val="0088754D"/>
    <w:rsid w:val="00887ECB"/>
    <w:rsid w:val="008937CE"/>
    <w:rsid w:val="00895186"/>
    <w:rsid w:val="00895987"/>
    <w:rsid w:val="008A217E"/>
    <w:rsid w:val="008A337E"/>
    <w:rsid w:val="008A33E5"/>
    <w:rsid w:val="008B1172"/>
    <w:rsid w:val="008B1C76"/>
    <w:rsid w:val="008B2CE8"/>
    <w:rsid w:val="008C3F33"/>
    <w:rsid w:val="008D0D52"/>
    <w:rsid w:val="008D11A9"/>
    <w:rsid w:val="008E32A4"/>
    <w:rsid w:val="008F3E2B"/>
    <w:rsid w:val="008F5E71"/>
    <w:rsid w:val="008F6513"/>
    <w:rsid w:val="00902C9A"/>
    <w:rsid w:val="00910926"/>
    <w:rsid w:val="00912A46"/>
    <w:rsid w:val="00914AFE"/>
    <w:rsid w:val="009152F3"/>
    <w:rsid w:val="00916557"/>
    <w:rsid w:val="0091679A"/>
    <w:rsid w:val="00922724"/>
    <w:rsid w:val="00922728"/>
    <w:rsid w:val="00926A88"/>
    <w:rsid w:val="00926D9E"/>
    <w:rsid w:val="00961960"/>
    <w:rsid w:val="009744BF"/>
    <w:rsid w:val="00975279"/>
    <w:rsid w:val="0097660F"/>
    <w:rsid w:val="00976C56"/>
    <w:rsid w:val="00977AA1"/>
    <w:rsid w:val="009833AD"/>
    <w:rsid w:val="00983410"/>
    <w:rsid w:val="00984585"/>
    <w:rsid w:val="009847FE"/>
    <w:rsid w:val="00984842"/>
    <w:rsid w:val="009877E6"/>
    <w:rsid w:val="00993A6E"/>
    <w:rsid w:val="009A171B"/>
    <w:rsid w:val="009A2A5D"/>
    <w:rsid w:val="009A5772"/>
    <w:rsid w:val="009C4407"/>
    <w:rsid w:val="009E03F7"/>
    <w:rsid w:val="009F3D83"/>
    <w:rsid w:val="009F5148"/>
    <w:rsid w:val="009F5224"/>
    <w:rsid w:val="00A03650"/>
    <w:rsid w:val="00A051B2"/>
    <w:rsid w:val="00A07D41"/>
    <w:rsid w:val="00A115DC"/>
    <w:rsid w:val="00A1236F"/>
    <w:rsid w:val="00A1602F"/>
    <w:rsid w:val="00A23342"/>
    <w:rsid w:val="00A252FF"/>
    <w:rsid w:val="00A2550B"/>
    <w:rsid w:val="00A365ED"/>
    <w:rsid w:val="00A47964"/>
    <w:rsid w:val="00A5237F"/>
    <w:rsid w:val="00A554D7"/>
    <w:rsid w:val="00A55FDF"/>
    <w:rsid w:val="00A61A1E"/>
    <w:rsid w:val="00A644E3"/>
    <w:rsid w:val="00A67325"/>
    <w:rsid w:val="00A70B3F"/>
    <w:rsid w:val="00A72AAB"/>
    <w:rsid w:val="00A822F8"/>
    <w:rsid w:val="00A862D7"/>
    <w:rsid w:val="00A942C9"/>
    <w:rsid w:val="00AB285F"/>
    <w:rsid w:val="00AB5728"/>
    <w:rsid w:val="00AB6414"/>
    <w:rsid w:val="00AC018D"/>
    <w:rsid w:val="00AC1667"/>
    <w:rsid w:val="00AD1183"/>
    <w:rsid w:val="00AD5376"/>
    <w:rsid w:val="00AE35BD"/>
    <w:rsid w:val="00AF14B7"/>
    <w:rsid w:val="00AF31FF"/>
    <w:rsid w:val="00AF4C85"/>
    <w:rsid w:val="00AF78F2"/>
    <w:rsid w:val="00B00C55"/>
    <w:rsid w:val="00B149CF"/>
    <w:rsid w:val="00B15DA9"/>
    <w:rsid w:val="00B20975"/>
    <w:rsid w:val="00B30A6F"/>
    <w:rsid w:val="00B31607"/>
    <w:rsid w:val="00B322F5"/>
    <w:rsid w:val="00B35D8A"/>
    <w:rsid w:val="00B40E38"/>
    <w:rsid w:val="00B417DD"/>
    <w:rsid w:val="00B4382E"/>
    <w:rsid w:val="00B45A5E"/>
    <w:rsid w:val="00B566BF"/>
    <w:rsid w:val="00B56DB0"/>
    <w:rsid w:val="00B57390"/>
    <w:rsid w:val="00B66970"/>
    <w:rsid w:val="00B67F09"/>
    <w:rsid w:val="00B71876"/>
    <w:rsid w:val="00B80DC9"/>
    <w:rsid w:val="00B86B97"/>
    <w:rsid w:val="00B87AF5"/>
    <w:rsid w:val="00B90C2B"/>
    <w:rsid w:val="00B93688"/>
    <w:rsid w:val="00B95A09"/>
    <w:rsid w:val="00B96591"/>
    <w:rsid w:val="00B9755B"/>
    <w:rsid w:val="00BA1279"/>
    <w:rsid w:val="00BA3179"/>
    <w:rsid w:val="00BB454F"/>
    <w:rsid w:val="00BB79C7"/>
    <w:rsid w:val="00BD0A31"/>
    <w:rsid w:val="00BE03FC"/>
    <w:rsid w:val="00BE3936"/>
    <w:rsid w:val="00BE409A"/>
    <w:rsid w:val="00C072DF"/>
    <w:rsid w:val="00C15CF2"/>
    <w:rsid w:val="00C27D85"/>
    <w:rsid w:val="00C30650"/>
    <w:rsid w:val="00C32C05"/>
    <w:rsid w:val="00C375AA"/>
    <w:rsid w:val="00C43087"/>
    <w:rsid w:val="00C46A7E"/>
    <w:rsid w:val="00C53891"/>
    <w:rsid w:val="00C61A9A"/>
    <w:rsid w:val="00C6311F"/>
    <w:rsid w:val="00C6675E"/>
    <w:rsid w:val="00C76ED4"/>
    <w:rsid w:val="00C77AD1"/>
    <w:rsid w:val="00C82FFD"/>
    <w:rsid w:val="00C85AEB"/>
    <w:rsid w:val="00C96BA4"/>
    <w:rsid w:val="00CA551B"/>
    <w:rsid w:val="00CB1417"/>
    <w:rsid w:val="00CB6B9D"/>
    <w:rsid w:val="00D157B5"/>
    <w:rsid w:val="00D31DA5"/>
    <w:rsid w:val="00D3354E"/>
    <w:rsid w:val="00D340A0"/>
    <w:rsid w:val="00D37E51"/>
    <w:rsid w:val="00D405AF"/>
    <w:rsid w:val="00D43F59"/>
    <w:rsid w:val="00D44774"/>
    <w:rsid w:val="00D45230"/>
    <w:rsid w:val="00D508C2"/>
    <w:rsid w:val="00D54232"/>
    <w:rsid w:val="00D567C3"/>
    <w:rsid w:val="00D5683D"/>
    <w:rsid w:val="00D60366"/>
    <w:rsid w:val="00D777D2"/>
    <w:rsid w:val="00D90041"/>
    <w:rsid w:val="00D94946"/>
    <w:rsid w:val="00DA3566"/>
    <w:rsid w:val="00DA41F2"/>
    <w:rsid w:val="00DA50FC"/>
    <w:rsid w:val="00DB245E"/>
    <w:rsid w:val="00DC0B36"/>
    <w:rsid w:val="00DC4276"/>
    <w:rsid w:val="00DD30A5"/>
    <w:rsid w:val="00DD61C6"/>
    <w:rsid w:val="00DF260F"/>
    <w:rsid w:val="00DF51F7"/>
    <w:rsid w:val="00E01F93"/>
    <w:rsid w:val="00E13525"/>
    <w:rsid w:val="00E23A4E"/>
    <w:rsid w:val="00E23E26"/>
    <w:rsid w:val="00E26D95"/>
    <w:rsid w:val="00E314FC"/>
    <w:rsid w:val="00E37818"/>
    <w:rsid w:val="00E5275B"/>
    <w:rsid w:val="00E71F77"/>
    <w:rsid w:val="00E7379D"/>
    <w:rsid w:val="00E81501"/>
    <w:rsid w:val="00E9462E"/>
    <w:rsid w:val="00E96EF2"/>
    <w:rsid w:val="00EA1DCD"/>
    <w:rsid w:val="00EA3467"/>
    <w:rsid w:val="00ED09A2"/>
    <w:rsid w:val="00ED4DED"/>
    <w:rsid w:val="00EF6F1D"/>
    <w:rsid w:val="00EF7862"/>
    <w:rsid w:val="00F02F2B"/>
    <w:rsid w:val="00F03D48"/>
    <w:rsid w:val="00F05C2F"/>
    <w:rsid w:val="00F21859"/>
    <w:rsid w:val="00F403A1"/>
    <w:rsid w:val="00F444B0"/>
    <w:rsid w:val="00F45EF3"/>
    <w:rsid w:val="00F5307F"/>
    <w:rsid w:val="00F64AA1"/>
    <w:rsid w:val="00F70222"/>
    <w:rsid w:val="00F72594"/>
    <w:rsid w:val="00F75770"/>
    <w:rsid w:val="00F82AAB"/>
    <w:rsid w:val="00F835D9"/>
    <w:rsid w:val="00F900A8"/>
    <w:rsid w:val="00FA7D57"/>
    <w:rsid w:val="00FB2224"/>
    <w:rsid w:val="00FC3F2B"/>
    <w:rsid w:val="00FD5527"/>
    <w:rsid w:val="00FE286B"/>
    <w:rsid w:val="00FE5519"/>
    <w:rsid w:val="00FE5756"/>
    <w:rsid w:val="00FE7B5D"/>
    <w:rsid w:val="00FF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9D47A"/>
  <w15:chartTrackingRefBased/>
  <w15:docId w15:val="{E96C2640-FCFF-42AF-9B77-73CDF48CC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376"/>
    <w:pPr>
      <w:spacing w:after="0" w:line="276" w:lineRule="auto"/>
    </w:pPr>
    <w:rPr>
      <w:rFonts w:eastAsiaTheme="minorEastAsia"/>
      <w:sz w:val="24"/>
      <w:szCs w:val="24"/>
      <w:lang w:val="da-DK"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57B74"/>
    <w:pPr>
      <w:shd w:val="clear" w:color="auto" w:fill="D03634" w:themeFill="text2"/>
      <w:outlineLvl w:val="0"/>
    </w:pPr>
    <w:rPr>
      <w:rFonts w:ascii="Corbel" w:hAnsi="Corbel"/>
      <w:b/>
      <w:bCs/>
      <w:color w:val="FFFFFF" w:themeColor="background1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D4628"/>
    <w:pPr>
      <w:outlineLvl w:val="1"/>
    </w:pPr>
    <w:rPr>
      <w:rFonts w:ascii="Corbel" w:hAnsi="Corbel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8937CE"/>
    <w:pPr>
      <w:outlineLvl w:val="2"/>
    </w:pPr>
    <w:rPr>
      <w:rFonts w:ascii="Corbel" w:hAnsi="Corbel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rsid w:val="00761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B442F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61D15"/>
    <w:pPr>
      <w:keepNext/>
      <w:keepLines/>
      <w:spacing w:before="80" w:after="40"/>
      <w:outlineLvl w:val="4"/>
    </w:pPr>
    <w:rPr>
      <w:rFonts w:eastAsiaTheme="majorEastAsia" w:cstheme="majorBidi"/>
      <w:color w:val="0B442F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61D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61D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61D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61D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57B74"/>
    <w:rPr>
      <w:rFonts w:ascii="Corbel" w:eastAsiaTheme="minorEastAsia" w:hAnsi="Corbel"/>
      <w:b/>
      <w:bCs/>
      <w:color w:val="FFFFFF" w:themeColor="background1"/>
      <w:sz w:val="28"/>
      <w:szCs w:val="28"/>
      <w:shd w:val="clear" w:color="auto" w:fill="D03634" w:themeFill="text2"/>
      <w:lang w:val="da-DK"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D4628"/>
    <w:rPr>
      <w:rFonts w:ascii="Corbel" w:hAnsi="Corbel"/>
      <w:sz w:val="32"/>
      <w:szCs w:val="32"/>
      <w:lang w:val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8937CE"/>
    <w:rPr>
      <w:rFonts w:ascii="Corbel" w:hAnsi="Corbel"/>
      <w:sz w:val="28"/>
      <w:szCs w:val="28"/>
      <w:lang w:val="da-DK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61D15"/>
    <w:rPr>
      <w:rFonts w:eastAsiaTheme="majorEastAsia" w:cstheme="majorBidi"/>
      <w:i/>
      <w:iCs/>
      <w:color w:val="0B442F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61D15"/>
    <w:rPr>
      <w:rFonts w:eastAsiaTheme="majorEastAsia" w:cstheme="majorBidi"/>
      <w:color w:val="0B442F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61D1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61D1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61D1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61D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D61C6"/>
    <w:rPr>
      <w:rFonts w:ascii="Corbel" w:hAnsi="Corbel"/>
      <w:b/>
      <w:bCs/>
      <w:color w:val="D03634" w:themeColor="text2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DD61C6"/>
    <w:rPr>
      <w:rFonts w:ascii="Corbel" w:eastAsiaTheme="minorEastAsia" w:hAnsi="Corbel"/>
      <w:b/>
      <w:bCs/>
      <w:color w:val="D03634" w:themeColor="text2"/>
      <w:sz w:val="48"/>
      <w:szCs w:val="48"/>
      <w:lang w:val="da-DK" w:eastAsia="da-DK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C4407"/>
    <w:rPr>
      <w:rFonts w:ascii="Corbel" w:hAnsi="Corbel"/>
      <w:color w:val="595959" w:themeColor="text1" w:themeTint="A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C4407"/>
    <w:rPr>
      <w:rFonts w:ascii="Corbel" w:hAnsi="Corbel"/>
      <w:color w:val="595959" w:themeColor="text1" w:themeTint="A6"/>
      <w:sz w:val="28"/>
      <w:szCs w:val="28"/>
      <w:lang w:val="da-DK"/>
    </w:rPr>
  </w:style>
  <w:style w:type="paragraph" w:styleId="Citat">
    <w:name w:val="Quote"/>
    <w:basedOn w:val="Normal"/>
    <w:next w:val="Normal"/>
    <w:link w:val="CitatTegn"/>
    <w:uiPriority w:val="29"/>
    <w:rsid w:val="00761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61D1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61D1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rsid w:val="00761D15"/>
    <w:rPr>
      <w:i/>
      <w:iCs/>
      <w:color w:val="0B442F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rsid w:val="00761D15"/>
    <w:pPr>
      <w:pBdr>
        <w:top w:val="single" w:sz="4" w:space="10" w:color="0B442F" w:themeColor="accent1" w:themeShade="BF"/>
        <w:bottom w:val="single" w:sz="4" w:space="10" w:color="0B442F" w:themeColor="accent1" w:themeShade="BF"/>
      </w:pBdr>
      <w:spacing w:before="360" w:after="360"/>
      <w:ind w:left="864" w:right="864"/>
      <w:jc w:val="center"/>
    </w:pPr>
    <w:rPr>
      <w:i/>
      <w:iCs/>
      <w:color w:val="0B442F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61D15"/>
    <w:rPr>
      <w:i/>
      <w:iCs/>
      <w:color w:val="0B442F" w:themeColor="accent1" w:themeShade="BF"/>
    </w:rPr>
  </w:style>
  <w:style w:type="character" w:styleId="Kraftighenvisning">
    <w:name w:val="Intense Reference"/>
    <w:basedOn w:val="Standardskrifttypeiafsnit"/>
    <w:uiPriority w:val="32"/>
    <w:rsid w:val="00761D15"/>
    <w:rPr>
      <w:b/>
      <w:bCs/>
      <w:smallCaps/>
      <w:color w:val="0B442F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961960"/>
    <w:pPr>
      <w:tabs>
        <w:tab w:val="center" w:pos="4677"/>
        <w:tab w:val="right" w:pos="9355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61960"/>
  </w:style>
  <w:style w:type="paragraph" w:styleId="Sidefod">
    <w:name w:val="footer"/>
    <w:basedOn w:val="Normal"/>
    <w:link w:val="SidefodTegn"/>
    <w:uiPriority w:val="99"/>
    <w:unhideWhenUsed/>
    <w:rsid w:val="00961960"/>
    <w:pPr>
      <w:tabs>
        <w:tab w:val="center" w:pos="4677"/>
        <w:tab w:val="right" w:pos="9355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61960"/>
  </w:style>
  <w:style w:type="character" w:styleId="Hyperlink">
    <w:name w:val="Hyperlink"/>
    <w:basedOn w:val="Standardskrifttypeiafsnit"/>
    <w:uiPriority w:val="99"/>
    <w:unhideWhenUsed/>
    <w:rsid w:val="003F2746"/>
    <w:rPr>
      <w:color w:val="5BC5F2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3F2746"/>
    <w:rPr>
      <w:color w:val="605E5C"/>
      <w:shd w:val="clear" w:color="auto" w:fill="E1DFDD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C3F3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8C3F33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C3F33"/>
    <w:rPr>
      <w:sz w:val="20"/>
      <w:szCs w:val="20"/>
      <w:lang w:val="da-DK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C3F3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C3F33"/>
    <w:rPr>
      <w:b/>
      <w:bCs/>
      <w:sz w:val="20"/>
      <w:szCs w:val="20"/>
      <w:lang w:val="da-DK"/>
    </w:rPr>
  </w:style>
  <w:style w:type="table" w:styleId="Tabel-Gitter">
    <w:name w:val="Table Grid"/>
    <w:basedOn w:val="Tabel-Normal"/>
    <w:uiPriority w:val="39"/>
    <w:rsid w:val="00BA1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1008C5"/>
    <w:rPr>
      <w:color w:val="666666"/>
    </w:rPr>
  </w:style>
  <w:style w:type="paragraph" w:styleId="Ingenafstand">
    <w:name w:val="No Spacing"/>
    <w:basedOn w:val="Normal"/>
    <w:uiPriority w:val="1"/>
    <w:qFormat/>
    <w:rsid w:val="00B30A6F"/>
    <w:pPr>
      <w:spacing w:line="240" w:lineRule="auto"/>
      <w:ind w:firstLine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pj\OneDrive%20-%20Professionsh&#248;jskolen%20Absalon\Dokumenter\Brugerdefinerede%20Office-skabeloner\Skabelon%20Absalon%20Doku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86CBE6AD564479B162B4BCE96520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CF101C4-4581-4E22-85D7-C4071EC2397F}"/>
      </w:docPartPr>
      <w:docPartBody>
        <w:p w:rsidR="00F442B2" w:rsidRDefault="00A61A3C" w:rsidP="00A61A3C">
          <w:pPr>
            <w:pStyle w:val="C686CBE6AD564479B162B4BCE965206A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A9DA46B6C3BA464C823FCE47A9CDF0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8CB3E2-BDAB-48AB-A592-A0DA07E40185}"/>
      </w:docPartPr>
      <w:docPartBody>
        <w:p w:rsidR="00F442B2" w:rsidRDefault="00A61A3C" w:rsidP="00A61A3C">
          <w:pPr>
            <w:pStyle w:val="A9DA46B6C3BA464C823FCE47A9CDF0B6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0F765F3369114F4EB4E633C91EDBD5D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848DD0-DF5D-4813-9A26-9CCF823117BA}"/>
      </w:docPartPr>
      <w:docPartBody>
        <w:p w:rsidR="00F442B2" w:rsidRDefault="00A61A3C" w:rsidP="00A61A3C">
          <w:pPr>
            <w:pStyle w:val="0F765F3369114F4EB4E633C91EDBD5D5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47B636B4E3B0468BACBA1B5769661A4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1CE7F8-EE6A-476A-9126-E5EE0C03E334}"/>
      </w:docPartPr>
      <w:docPartBody>
        <w:p w:rsidR="00F442B2" w:rsidRDefault="00A61A3C" w:rsidP="00A61A3C">
          <w:pPr>
            <w:pStyle w:val="47B636B4E3B0468BACBA1B5769661A4D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058A464D1B084683A9D6D61D9708B11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7B5B221-8FA8-4A32-ABAA-C9DC3F31EE24}"/>
      </w:docPartPr>
      <w:docPartBody>
        <w:p w:rsidR="00F442B2" w:rsidRDefault="00A61A3C" w:rsidP="00A61A3C">
          <w:pPr>
            <w:pStyle w:val="058A464D1B084683A9D6D61D9708B112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23C94C30F881472DB806698E45F332E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FD8D7AA-3369-4D7A-BC77-970CDC228E44}"/>
      </w:docPartPr>
      <w:docPartBody>
        <w:p w:rsidR="00F442B2" w:rsidRDefault="00A61A3C" w:rsidP="00A61A3C">
          <w:pPr>
            <w:pStyle w:val="23C94C30F881472DB806698E45F332E0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5CD1B8307BE646B1B378E33B400A148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6F98B5-23A3-41D2-A9D5-E27B955022FA}"/>
      </w:docPartPr>
      <w:docPartBody>
        <w:p w:rsidR="00F442B2" w:rsidRDefault="00A61A3C" w:rsidP="00A61A3C">
          <w:pPr>
            <w:pStyle w:val="5CD1B8307BE646B1B378E33B400A1483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D1F44358F21547D5AA6BF722277B50C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3E3A6B-123E-4081-A2F0-511E7CEF8737}"/>
      </w:docPartPr>
      <w:docPartBody>
        <w:p w:rsidR="00F442B2" w:rsidRDefault="00A61A3C" w:rsidP="00A61A3C">
          <w:pPr>
            <w:pStyle w:val="D1F44358F21547D5AA6BF722277B50CE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034CC63E0DC047518E8AC3756BEDEF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4FB45D0-7A87-4B5B-A68D-9798451146EF}"/>
      </w:docPartPr>
      <w:docPartBody>
        <w:p w:rsidR="00F442B2" w:rsidRDefault="00A61A3C" w:rsidP="00A61A3C">
          <w:pPr>
            <w:pStyle w:val="034CC63E0DC047518E8AC3756BEDEF66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017973DD7248477EBF0EC8E1605B0DE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E1114E6-372B-40C3-A51A-9E743C99A2F6}"/>
      </w:docPartPr>
      <w:docPartBody>
        <w:p w:rsidR="00F442B2" w:rsidRDefault="00A61A3C" w:rsidP="00A61A3C">
          <w:pPr>
            <w:pStyle w:val="017973DD7248477EBF0EC8E1605B0DE5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56D6184A2ED7404FBB7DDA9F1C2F32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9F2A35A-079E-4D0D-85ED-DF1FFDADB693}"/>
      </w:docPartPr>
      <w:docPartBody>
        <w:p w:rsidR="00F442B2" w:rsidRDefault="00A61A3C" w:rsidP="00A61A3C">
          <w:pPr>
            <w:pStyle w:val="56D6184A2ED7404FBB7DDA9F1C2F32CA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4952B9EA9301436CAD718108B09C32E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D96533-2CCC-4D81-91FA-D62FB1BF50DA}"/>
      </w:docPartPr>
      <w:docPartBody>
        <w:p w:rsidR="00F442B2" w:rsidRDefault="00A61A3C" w:rsidP="00A61A3C">
          <w:pPr>
            <w:pStyle w:val="4952B9EA9301436CAD718108B09C32EE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ABA6EB7C270D47D397C2066D24142B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E00C512-9EEE-4929-9C97-155E3CBD3691}"/>
      </w:docPartPr>
      <w:docPartBody>
        <w:p w:rsidR="00F442B2" w:rsidRDefault="00A61A3C" w:rsidP="00A61A3C">
          <w:pPr>
            <w:pStyle w:val="ABA6EB7C270D47D397C2066D24142B16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F249E80E54F74B43856A051020E6072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23BAAA-551F-44E5-9CA8-A53C04A44A86}"/>
      </w:docPartPr>
      <w:docPartBody>
        <w:p w:rsidR="00F442B2" w:rsidRDefault="00A61A3C" w:rsidP="00A61A3C">
          <w:pPr>
            <w:pStyle w:val="F249E80E54F74B43856A051020E60728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7EAB400ADFB248DD8819A5BF0359115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2360AF-4487-4066-9B21-B5B150C08697}"/>
      </w:docPartPr>
      <w:docPartBody>
        <w:p w:rsidR="00F442B2" w:rsidRDefault="00A61A3C" w:rsidP="00A61A3C">
          <w:pPr>
            <w:pStyle w:val="7EAB400ADFB248DD8819A5BF03591157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D49DCB096D184B36A73D1B85D67C03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B1B9B4-EEB8-46B2-AEA0-35AD642E81C9}"/>
      </w:docPartPr>
      <w:docPartBody>
        <w:p w:rsidR="00F442B2" w:rsidRDefault="00A61A3C" w:rsidP="00A61A3C">
          <w:pPr>
            <w:pStyle w:val="D49DCB096D184B36A73D1B85D67C03F5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A1941819D5C4434893248B0A9F97F8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0A53A4-D359-457E-973F-4AA0894DAF49}"/>
      </w:docPartPr>
      <w:docPartBody>
        <w:p w:rsidR="00F442B2" w:rsidRDefault="00A61A3C" w:rsidP="00A61A3C">
          <w:pPr>
            <w:pStyle w:val="A1941819D5C4434893248B0A9F97F899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A5A78924DC2D4B6AB39CD6E9F1F363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3B58FA5-7E1B-4902-99F9-C0D94B580F26}"/>
      </w:docPartPr>
      <w:docPartBody>
        <w:p w:rsidR="00F442B2" w:rsidRDefault="00A61A3C" w:rsidP="00A61A3C">
          <w:pPr>
            <w:pStyle w:val="A5A78924DC2D4B6AB39CD6E9F1F3638E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60510A7ADD024D2595FED6A3C2192EC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9A777AD-50AD-4F34-9C15-56AE206BF765}"/>
      </w:docPartPr>
      <w:docPartBody>
        <w:p w:rsidR="00F442B2" w:rsidRDefault="00A61A3C" w:rsidP="00A61A3C">
          <w:pPr>
            <w:pStyle w:val="60510A7ADD024D2595FED6A3C2192ECD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1C9AB669122B4D0484FF984BAC40847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1054909-7FE3-4A09-B81D-F4C9BF98F5D4}"/>
      </w:docPartPr>
      <w:docPartBody>
        <w:p w:rsidR="00F442B2" w:rsidRDefault="00A61A3C" w:rsidP="00A61A3C">
          <w:pPr>
            <w:pStyle w:val="1C9AB669122B4D0484FF984BAC408475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F4297D31A67E4B61B0E00CBF6D994B6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46A7B74-679D-4829-9029-1F685A93A772}"/>
      </w:docPartPr>
      <w:docPartBody>
        <w:p w:rsidR="00F442B2" w:rsidRDefault="00A61A3C" w:rsidP="00A61A3C">
          <w:pPr>
            <w:pStyle w:val="F4297D31A67E4B61B0E00CBF6D994B66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D0C699240C574099BE78B961B17FF01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A5A80C0-AFF0-4335-BEC1-E903F0372EE1}"/>
      </w:docPartPr>
      <w:docPartBody>
        <w:p w:rsidR="00F442B2" w:rsidRDefault="00A61A3C" w:rsidP="00A61A3C">
          <w:pPr>
            <w:pStyle w:val="D0C699240C574099BE78B961B17FF011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355AFE82797846EC874DFC8A9F082AA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87AD1E7-92D8-40B2-B97B-E9FD685725A1}"/>
      </w:docPartPr>
      <w:docPartBody>
        <w:p w:rsidR="00F442B2" w:rsidRDefault="00A61A3C" w:rsidP="00A61A3C">
          <w:pPr>
            <w:pStyle w:val="355AFE82797846EC874DFC8A9F082AAD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B2816C0B55BA44E1BF9C295DCB7777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471DE51-96AE-4FDF-B1E5-F010C1BF024D}"/>
      </w:docPartPr>
      <w:docPartBody>
        <w:p w:rsidR="00F442B2" w:rsidRDefault="00A61A3C" w:rsidP="00A61A3C">
          <w:pPr>
            <w:pStyle w:val="B2816C0B55BA44E1BF9C295DCB777799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AF2E19058AAF4E0EA65EAFBB9586922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983B726-2B1B-4949-8FE1-CC3DDB430CC7}"/>
      </w:docPartPr>
      <w:docPartBody>
        <w:p w:rsidR="00F442B2" w:rsidRDefault="00A61A3C" w:rsidP="00A61A3C">
          <w:pPr>
            <w:pStyle w:val="AF2E19058AAF4E0EA65EAFBB95869225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B26F8D9BACB045CC8084EEA6358E98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CF7E890-7022-46A5-8473-B1A744E418D2}"/>
      </w:docPartPr>
      <w:docPartBody>
        <w:p w:rsidR="00F442B2" w:rsidRDefault="00A61A3C" w:rsidP="00A61A3C">
          <w:pPr>
            <w:pStyle w:val="B26F8D9BACB045CC8084EEA6358E98B6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97939F647C0D4A45B9143780020A349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C8068D-FDCE-40CB-9866-5CAF6FA22AC9}"/>
      </w:docPartPr>
      <w:docPartBody>
        <w:p w:rsidR="00F442B2" w:rsidRDefault="00A61A3C" w:rsidP="00A61A3C">
          <w:pPr>
            <w:pStyle w:val="97939F647C0D4A45B9143780020A3492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6B7BCF7C9DC94D9AAC7F45F1308060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A3E469E-9387-40ED-85B1-F05BDE382AB3}"/>
      </w:docPartPr>
      <w:docPartBody>
        <w:p w:rsidR="00F442B2" w:rsidRDefault="00A61A3C" w:rsidP="00A61A3C">
          <w:pPr>
            <w:pStyle w:val="6B7BCF7C9DC94D9AAC7F45F1308060CB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BF8E895CD3534AC3B99ECDB97A3598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7792F1-DE22-4EE7-B698-4ECBD9C073E9}"/>
      </w:docPartPr>
      <w:docPartBody>
        <w:p w:rsidR="00F442B2" w:rsidRDefault="00A61A3C" w:rsidP="00A61A3C">
          <w:pPr>
            <w:pStyle w:val="BF8E895CD3534AC3B99ECDB97A359849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4AA4666728DE45B49A266B0CE8707F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3EA1B27-606A-4BC9-A50E-B68913A1C0CA}"/>
      </w:docPartPr>
      <w:docPartBody>
        <w:p w:rsidR="00F442B2" w:rsidRDefault="00A61A3C" w:rsidP="00A61A3C">
          <w:pPr>
            <w:pStyle w:val="4AA4666728DE45B49A266B0CE8707FDF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54F5CF6BE7DE4409AE296C1338D14F8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EFEBFDB-F52E-4E03-864E-B8A739EF5A4C}"/>
      </w:docPartPr>
      <w:docPartBody>
        <w:p w:rsidR="00F442B2" w:rsidRDefault="00A61A3C" w:rsidP="00A61A3C">
          <w:pPr>
            <w:pStyle w:val="54F5CF6BE7DE4409AE296C1338D14F82"/>
          </w:pPr>
          <w:r w:rsidRPr="00C956AC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92407DD-A16C-446F-9B98-76569FECBF8A}"/>
      </w:docPartPr>
      <w:docPartBody>
        <w:p w:rsidR="00FA532D" w:rsidRDefault="004B1306">
          <w:r w:rsidRPr="006A6935">
            <w:rPr>
              <w:rStyle w:val="Pladsholdertekst"/>
              <w:lang w:val="en-US" w:eastAsia="en-US"/>
            </w:rPr>
            <w:t>Klik eller tryk her for at skrive tekst.</w:t>
          </w:r>
        </w:p>
      </w:docPartBody>
    </w:docPart>
    <w:docPart>
      <w:docPartPr>
        <w:name w:val="D619E9EE7F664971ACA033AE2A3855F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D5C1DA-0844-4567-8E0C-9FC7D3E6C369}"/>
      </w:docPartPr>
      <w:docPartBody>
        <w:p w:rsidR="00FA532D" w:rsidRDefault="00414FEA" w:rsidP="00414FEA">
          <w:pPr>
            <w:pStyle w:val="D619E9EE7F664971ACA033AE2A3855F710"/>
          </w:pPr>
          <w:r w:rsidRPr="00B56DB0">
            <w:rPr>
              <w:color w:val="747474"/>
            </w:rPr>
            <w:t>[Skriv din problemformulering her]</w:t>
          </w:r>
        </w:p>
      </w:docPartBody>
    </w:docPart>
    <w:docPart>
      <w:docPartPr>
        <w:name w:val="E35A3262B35946A1A6C29CBE59589D1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8901AE-5ABC-4077-8917-8D783A21B449}"/>
      </w:docPartPr>
      <w:docPartBody>
        <w:p w:rsidR="00FA532D" w:rsidRDefault="004B1306" w:rsidP="004B1306">
          <w:pPr>
            <w:pStyle w:val="E35A3262B35946A1A6C29CBE59589D12"/>
          </w:pPr>
          <w:r>
            <w:rPr>
              <w:rStyle w:val="Pladsholdertekst"/>
              <w:color w:val="808080" w:themeColor="background1" w:themeShade="80"/>
              <w:u w:val="single"/>
              <w:lang w:val="en-US" w:eastAsia="en-US"/>
            </w:rPr>
            <w:t>[s</w:t>
          </w:r>
          <w:r w:rsidRPr="00B67F09">
            <w:rPr>
              <w:rStyle w:val="Pladsholdertekst"/>
              <w:color w:val="808080" w:themeColor="background1" w:themeShade="80"/>
              <w:u w:val="single"/>
            </w:rPr>
            <w:t>kal</w:t>
          </w:r>
          <w:r w:rsidRPr="00B67F09">
            <w:rPr>
              <w:rStyle w:val="Pladsholdertekst"/>
              <w:color w:val="808080" w:themeColor="background1" w:themeShade="80"/>
            </w:rPr>
            <w:t xml:space="preserve"> udfyldes</w:t>
          </w:r>
          <w:r>
            <w:rPr>
              <w:rStyle w:val="Pladsholdertekst"/>
              <w:color w:val="808080" w:themeColor="background1" w:themeShade="80"/>
            </w:rPr>
            <w:t>]</w:t>
          </w:r>
        </w:p>
      </w:docPartBody>
    </w:docPart>
    <w:docPart>
      <w:docPartPr>
        <w:name w:val="0C906A8552944D4895C221A406D48F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6A52DBF-A124-40BE-9D04-281691AA1BF3}"/>
      </w:docPartPr>
      <w:docPartBody>
        <w:p w:rsidR="00FA532D" w:rsidRDefault="004B1306" w:rsidP="004B1306">
          <w:pPr>
            <w:pStyle w:val="0C906A8552944D4895C221A406D48F77"/>
          </w:pPr>
          <w:r>
            <w:t>Emneord 3</w:t>
          </w:r>
        </w:p>
      </w:docPartBody>
    </w:docPart>
    <w:docPart>
      <w:docPartPr>
        <w:name w:val="3368B3F3B41045E9AF6784BBCA6ADB4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95847C3-1FFE-48AB-813F-6C3BC64F25B7}"/>
      </w:docPartPr>
      <w:docPartBody>
        <w:p w:rsidR="00FA532D" w:rsidRDefault="004B1306" w:rsidP="004B1306">
          <w:pPr>
            <w:pStyle w:val="3368B3F3B41045E9AF6784BBCA6ADB4A"/>
          </w:pPr>
          <w:r>
            <w:t>Emneord 3</w:t>
          </w:r>
        </w:p>
      </w:docPartBody>
    </w:docPart>
    <w:docPart>
      <w:docPartPr>
        <w:name w:val="22898B81DF1B44A4B407EDB6D036A6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D7D92D-0C0B-4BF8-BC48-1E444A24871E}"/>
      </w:docPartPr>
      <w:docPartBody>
        <w:p w:rsidR="00FA532D" w:rsidRDefault="004B1306" w:rsidP="004B1306">
          <w:pPr>
            <w:pStyle w:val="22898B81DF1B44A4B407EDB6D036A679"/>
          </w:pPr>
          <w:r>
            <w:t>Emneord 4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A3C"/>
    <w:rsid w:val="002443A6"/>
    <w:rsid w:val="002A7244"/>
    <w:rsid w:val="00310F7D"/>
    <w:rsid w:val="00391EAA"/>
    <w:rsid w:val="00414FEA"/>
    <w:rsid w:val="004B1306"/>
    <w:rsid w:val="0051102D"/>
    <w:rsid w:val="00607D48"/>
    <w:rsid w:val="00902C9A"/>
    <w:rsid w:val="00A61A3C"/>
    <w:rsid w:val="00D06719"/>
    <w:rsid w:val="00DF58F1"/>
    <w:rsid w:val="00EF2D2D"/>
    <w:rsid w:val="00F442B2"/>
    <w:rsid w:val="00FA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4B1306"/>
    <w:rPr>
      <w:color w:val="666666"/>
    </w:rPr>
  </w:style>
  <w:style w:type="paragraph" w:customStyle="1" w:styleId="9C033B9A71D94D8C849482A8288E5C34">
    <w:name w:val="9C033B9A71D94D8C849482A8288E5C34"/>
    <w:rsid w:val="00607D48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">
    <w:name w:val="B19BF33B1FF147928124B947E6B7C10F"/>
    <w:rsid w:val="00607D48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">
    <w:name w:val="E14EB415B4054F2DAAC0DC505B87E1D7"/>
    <w:rsid w:val="00607D48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">
    <w:name w:val="DDE58CFB281B4B0EA68400F354C858B6"/>
    <w:rsid w:val="00607D48"/>
    <w:pPr>
      <w:spacing w:after="0" w:line="276" w:lineRule="auto"/>
    </w:pPr>
    <w:rPr>
      <w:kern w:val="0"/>
      <w14:ligatures w14:val="none"/>
    </w:rPr>
  </w:style>
  <w:style w:type="paragraph" w:customStyle="1" w:styleId="C686CBE6AD564479B162B4BCE965206A">
    <w:name w:val="C686CBE6AD564479B162B4BCE965206A"/>
    <w:rsid w:val="00A61A3C"/>
  </w:style>
  <w:style w:type="paragraph" w:customStyle="1" w:styleId="A9DA46B6C3BA464C823FCE47A9CDF0B6">
    <w:name w:val="A9DA46B6C3BA464C823FCE47A9CDF0B6"/>
    <w:rsid w:val="00A61A3C"/>
  </w:style>
  <w:style w:type="paragraph" w:customStyle="1" w:styleId="0F765F3369114F4EB4E633C91EDBD5D5">
    <w:name w:val="0F765F3369114F4EB4E633C91EDBD5D5"/>
    <w:rsid w:val="00A61A3C"/>
  </w:style>
  <w:style w:type="paragraph" w:customStyle="1" w:styleId="47B636B4E3B0468BACBA1B5769661A4D">
    <w:name w:val="47B636B4E3B0468BACBA1B5769661A4D"/>
    <w:rsid w:val="00A61A3C"/>
  </w:style>
  <w:style w:type="paragraph" w:customStyle="1" w:styleId="058A464D1B084683A9D6D61D9708B112">
    <w:name w:val="058A464D1B084683A9D6D61D9708B112"/>
    <w:rsid w:val="00A61A3C"/>
  </w:style>
  <w:style w:type="paragraph" w:customStyle="1" w:styleId="23C94C30F881472DB806698E45F332E0">
    <w:name w:val="23C94C30F881472DB806698E45F332E0"/>
    <w:rsid w:val="00A61A3C"/>
  </w:style>
  <w:style w:type="paragraph" w:customStyle="1" w:styleId="5CD1B8307BE646B1B378E33B400A1483">
    <w:name w:val="5CD1B8307BE646B1B378E33B400A1483"/>
    <w:rsid w:val="00A61A3C"/>
  </w:style>
  <w:style w:type="paragraph" w:customStyle="1" w:styleId="D1F44358F21547D5AA6BF722277B50CE">
    <w:name w:val="D1F44358F21547D5AA6BF722277B50CE"/>
    <w:rsid w:val="00A61A3C"/>
  </w:style>
  <w:style w:type="paragraph" w:customStyle="1" w:styleId="034CC63E0DC047518E8AC3756BEDEF66">
    <w:name w:val="034CC63E0DC047518E8AC3756BEDEF66"/>
    <w:rsid w:val="00A61A3C"/>
  </w:style>
  <w:style w:type="paragraph" w:customStyle="1" w:styleId="017973DD7248477EBF0EC8E1605B0DE5">
    <w:name w:val="017973DD7248477EBF0EC8E1605B0DE5"/>
    <w:rsid w:val="00A61A3C"/>
  </w:style>
  <w:style w:type="paragraph" w:customStyle="1" w:styleId="56D6184A2ED7404FBB7DDA9F1C2F32CA">
    <w:name w:val="56D6184A2ED7404FBB7DDA9F1C2F32CA"/>
    <w:rsid w:val="00A61A3C"/>
  </w:style>
  <w:style w:type="paragraph" w:customStyle="1" w:styleId="4952B9EA9301436CAD718108B09C32EE">
    <w:name w:val="4952B9EA9301436CAD718108B09C32EE"/>
    <w:rsid w:val="00A61A3C"/>
  </w:style>
  <w:style w:type="paragraph" w:customStyle="1" w:styleId="ABA6EB7C270D47D397C2066D24142B16">
    <w:name w:val="ABA6EB7C270D47D397C2066D24142B16"/>
    <w:rsid w:val="00A61A3C"/>
  </w:style>
  <w:style w:type="paragraph" w:customStyle="1" w:styleId="F249E80E54F74B43856A051020E60728">
    <w:name w:val="F249E80E54F74B43856A051020E60728"/>
    <w:rsid w:val="00A61A3C"/>
  </w:style>
  <w:style w:type="paragraph" w:customStyle="1" w:styleId="7EAB400ADFB248DD8819A5BF03591157">
    <w:name w:val="7EAB400ADFB248DD8819A5BF03591157"/>
    <w:rsid w:val="00A61A3C"/>
  </w:style>
  <w:style w:type="paragraph" w:customStyle="1" w:styleId="D49DCB096D184B36A73D1B85D67C03F5">
    <w:name w:val="D49DCB096D184B36A73D1B85D67C03F5"/>
    <w:rsid w:val="00A61A3C"/>
  </w:style>
  <w:style w:type="paragraph" w:customStyle="1" w:styleId="A1941819D5C4434893248B0A9F97F899">
    <w:name w:val="A1941819D5C4434893248B0A9F97F899"/>
    <w:rsid w:val="00A61A3C"/>
  </w:style>
  <w:style w:type="paragraph" w:customStyle="1" w:styleId="A5A78924DC2D4B6AB39CD6E9F1F3638E">
    <w:name w:val="A5A78924DC2D4B6AB39CD6E9F1F3638E"/>
    <w:rsid w:val="00A61A3C"/>
  </w:style>
  <w:style w:type="paragraph" w:customStyle="1" w:styleId="60510A7ADD024D2595FED6A3C2192ECD">
    <w:name w:val="60510A7ADD024D2595FED6A3C2192ECD"/>
    <w:rsid w:val="00A61A3C"/>
  </w:style>
  <w:style w:type="paragraph" w:customStyle="1" w:styleId="1C9AB669122B4D0484FF984BAC408475">
    <w:name w:val="1C9AB669122B4D0484FF984BAC408475"/>
    <w:rsid w:val="00A61A3C"/>
  </w:style>
  <w:style w:type="paragraph" w:customStyle="1" w:styleId="F4297D31A67E4B61B0E00CBF6D994B66">
    <w:name w:val="F4297D31A67E4B61B0E00CBF6D994B66"/>
    <w:rsid w:val="00A61A3C"/>
  </w:style>
  <w:style w:type="paragraph" w:customStyle="1" w:styleId="D0C699240C574099BE78B961B17FF011">
    <w:name w:val="D0C699240C574099BE78B961B17FF011"/>
    <w:rsid w:val="00A61A3C"/>
  </w:style>
  <w:style w:type="paragraph" w:customStyle="1" w:styleId="355AFE82797846EC874DFC8A9F082AAD">
    <w:name w:val="355AFE82797846EC874DFC8A9F082AAD"/>
    <w:rsid w:val="00A61A3C"/>
  </w:style>
  <w:style w:type="paragraph" w:customStyle="1" w:styleId="B2816C0B55BA44E1BF9C295DCB777799">
    <w:name w:val="B2816C0B55BA44E1BF9C295DCB777799"/>
    <w:rsid w:val="00A61A3C"/>
  </w:style>
  <w:style w:type="paragraph" w:customStyle="1" w:styleId="AF2E19058AAF4E0EA65EAFBB95869225">
    <w:name w:val="AF2E19058AAF4E0EA65EAFBB95869225"/>
    <w:rsid w:val="00A61A3C"/>
  </w:style>
  <w:style w:type="paragraph" w:customStyle="1" w:styleId="B26F8D9BACB045CC8084EEA6358E98B6">
    <w:name w:val="B26F8D9BACB045CC8084EEA6358E98B6"/>
    <w:rsid w:val="00A61A3C"/>
  </w:style>
  <w:style w:type="paragraph" w:customStyle="1" w:styleId="97939F647C0D4A45B9143780020A3492">
    <w:name w:val="97939F647C0D4A45B9143780020A3492"/>
    <w:rsid w:val="00A61A3C"/>
  </w:style>
  <w:style w:type="paragraph" w:customStyle="1" w:styleId="6B7BCF7C9DC94D9AAC7F45F1308060CB">
    <w:name w:val="6B7BCF7C9DC94D9AAC7F45F1308060CB"/>
    <w:rsid w:val="00A61A3C"/>
  </w:style>
  <w:style w:type="paragraph" w:customStyle="1" w:styleId="BF8E895CD3534AC3B99ECDB97A359849">
    <w:name w:val="BF8E895CD3534AC3B99ECDB97A359849"/>
    <w:rsid w:val="00A61A3C"/>
  </w:style>
  <w:style w:type="paragraph" w:customStyle="1" w:styleId="4AA4666728DE45B49A266B0CE8707FDF">
    <w:name w:val="4AA4666728DE45B49A266B0CE8707FDF"/>
    <w:rsid w:val="00A61A3C"/>
  </w:style>
  <w:style w:type="paragraph" w:customStyle="1" w:styleId="54F5CF6BE7DE4409AE296C1338D14F82">
    <w:name w:val="54F5CF6BE7DE4409AE296C1338D14F82"/>
    <w:rsid w:val="00A61A3C"/>
  </w:style>
  <w:style w:type="paragraph" w:customStyle="1" w:styleId="84BFBE0A99664D419B38763621F6285D4">
    <w:name w:val="84BFBE0A99664D419B38763621F6285D4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9C033B9A71D94D8C849482A8288E5C3410">
    <w:name w:val="9C033B9A71D94D8C849482A8288E5C3410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10">
    <w:name w:val="B19BF33B1FF147928124B947E6B7C10F10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10">
    <w:name w:val="E14EB415B4054F2DAAC0DC505B87E1D710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9">
    <w:name w:val="DDE58CFB281B4B0EA68400F354C858B69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FD57C1BF5BAA496CA8F2324EB265DEC99">
    <w:name w:val="FD57C1BF5BAA496CA8F2324EB265DEC99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E9A21110748C49259F79B8ABFD03CE847">
    <w:name w:val="E9A21110748C49259F79B8ABFD03CE847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71D9B1F0265A4471BD2D0F2D52B17C2C8">
    <w:name w:val="71D9B1F0265A4471BD2D0F2D52B17C2C8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9790DBBCC4B241BFA171C41AAFD65AA08">
    <w:name w:val="9790DBBCC4B241BFA171C41AAFD65AA08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38C6F41C004448AF9C315658669C95428">
    <w:name w:val="38C6F41C004448AF9C315658669C95428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A51E913EED3548C08692536D657B5A958">
    <w:name w:val="A51E913EED3548C08692536D657B5A958"/>
    <w:rsid w:val="00A61A3C"/>
    <w:pPr>
      <w:spacing w:after="0" w:line="276" w:lineRule="auto"/>
    </w:pPr>
    <w:rPr>
      <w:kern w:val="0"/>
      <w14:ligatures w14:val="none"/>
    </w:rPr>
  </w:style>
  <w:style w:type="paragraph" w:customStyle="1" w:styleId="9C033B9A71D94D8C849482A8288E5C341">
    <w:name w:val="9C033B9A71D94D8C849482A8288E5C34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1">
    <w:name w:val="B19BF33B1FF147928124B947E6B7C10F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1">
    <w:name w:val="E14EB415B4054F2DAAC0DC505B87E1D7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1">
    <w:name w:val="DDE58CFB281B4B0EA68400F354C858B6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9C033B9A71D94D8C849482A8288E5C342">
    <w:name w:val="9C033B9A71D94D8C849482A8288E5C342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2">
    <w:name w:val="B19BF33B1FF147928124B947E6B7C10F2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2">
    <w:name w:val="E14EB415B4054F2DAAC0DC505B87E1D72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2">
    <w:name w:val="DDE58CFB281B4B0EA68400F354C858B62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9C033B9A71D94D8C849482A8288E5C343">
    <w:name w:val="9C033B9A71D94D8C849482A8288E5C343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3">
    <w:name w:val="B19BF33B1FF147928124B947E6B7C10F3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3">
    <w:name w:val="E14EB415B4054F2DAAC0DC505B87E1D73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3">
    <w:name w:val="DDE58CFB281B4B0EA68400F354C858B63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619E9EE7F664971ACA033AE2A3855F7">
    <w:name w:val="D619E9EE7F664971ACA033AE2A3855F7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9C033B9A71D94D8C849482A8288E5C344">
    <w:name w:val="9C033B9A71D94D8C849482A8288E5C344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4">
    <w:name w:val="B19BF33B1FF147928124B947E6B7C10F4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4">
    <w:name w:val="E14EB415B4054F2DAAC0DC505B87E1D74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4">
    <w:name w:val="DDE58CFB281B4B0EA68400F354C858B64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619E9EE7F664971ACA033AE2A3855F71">
    <w:name w:val="D619E9EE7F664971ACA033AE2A3855F7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9C033B9A71D94D8C849482A8288E5C345">
    <w:name w:val="9C033B9A71D94D8C849482A8288E5C345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5">
    <w:name w:val="B19BF33B1FF147928124B947E6B7C10F5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5">
    <w:name w:val="E14EB415B4054F2DAAC0DC505B87E1D75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5">
    <w:name w:val="DDE58CFB281B4B0EA68400F354C858B65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1BADF79860B443698911457F352F712C">
    <w:name w:val="1BADF79860B443698911457F352F712C"/>
    <w:rsid w:val="004B1306"/>
  </w:style>
  <w:style w:type="paragraph" w:customStyle="1" w:styleId="E35A3262B35946A1A6C29CBE59589D12">
    <w:name w:val="E35A3262B35946A1A6C29CBE59589D12"/>
    <w:rsid w:val="004B1306"/>
  </w:style>
  <w:style w:type="paragraph" w:customStyle="1" w:styleId="D619E9EE7F664971ACA033AE2A3855F72">
    <w:name w:val="D619E9EE7F664971ACA033AE2A3855F72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B19BF33B1FF147928124B947E6B7C10F6">
    <w:name w:val="B19BF33B1FF147928124B947E6B7C10F6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E14EB415B4054F2DAAC0DC505B87E1D76">
    <w:name w:val="E14EB415B4054F2DAAC0DC505B87E1D76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DE58CFB281B4B0EA68400F354C858B66">
    <w:name w:val="DDE58CFB281B4B0EA68400F354C858B66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A57A32B23A6B43EC93BBFE33762FDFB3">
    <w:name w:val="A57A32B23A6B43EC93BBFE33762FDFB3"/>
  </w:style>
  <w:style w:type="paragraph" w:customStyle="1" w:styleId="CCC2D409831C40FBA31E7E4CA33FDD2E">
    <w:name w:val="CCC2D409831C40FBA31E7E4CA33FDD2E"/>
  </w:style>
  <w:style w:type="paragraph" w:customStyle="1" w:styleId="77C4C85731264435B9B7D3139AE1DD4D">
    <w:name w:val="77C4C85731264435B9B7D3139AE1DD4D"/>
  </w:style>
  <w:style w:type="paragraph" w:customStyle="1" w:styleId="D619E9EE7F664971ACA033AE2A3855F73">
    <w:name w:val="D619E9EE7F664971ACA033AE2A3855F73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A57A32B23A6B43EC93BBFE33762FDFB31">
    <w:name w:val="A57A32B23A6B43EC93BBFE33762FDFB3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CCC2D409831C40FBA31E7E4CA33FDD2E1">
    <w:name w:val="CCC2D409831C40FBA31E7E4CA33FDD2E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77C4C85731264435B9B7D3139AE1DD4D1">
    <w:name w:val="77C4C85731264435B9B7D3139AE1DD4D1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619E9EE7F664971ACA033AE2A3855F74">
    <w:name w:val="D619E9EE7F664971ACA033AE2A3855F74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619E9EE7F664971ACA033AE2A3855F75">
    <w:name w:val="D619E9EE7F664971ACA033AE2A3855F75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D619E9EE7F664971ACA033AE2A3855F76">
    <w:name w:val="D619E9EE7F664971ACA033AE2A3855F76"/>
    <w:rsid w:val="004B1306"/>
    <w:pPr>
      <w:spacing w:after="0" w:line="276" w:lineRule="auto"/>
    </w:pPr>
    <w:rPr>
      <w:kern w:val="0"/>
      <w14:ligatures w14:val="none"/>
    </w:rPr>
  </w:style>
  <w:style w:type="paragraph" w:customStyle="1" w:styleId="0C906A8552944D4895C221A406D48F77">
    <w:name w:val="0C906A8552944D4895C221A406D48F77"/>
    <w:rsid w:val="004B1306"/>
  </w:style>
  <w:style w:type="paragraph" w:customStyle="1" w:styleId="3368B3F3B41045E9AF6784BBCA6ADB4A">
    <w:name w:val="3368B3F3B41045E9AF6784BBCA6ADB4A"/>
    <w:rsid w:val="004B1306"/>
  </w:style>
  <w:style w:type="paragraph" w:customStyle="1" w:styleId="22898B81DF1B44A4B407EDB6D036A679">
    <w:name w:val="22898B81DF1B44A4B407EDB6D036A679"/>
    <w:rsid w:val="004B1306"/>
  </w:style>
  <w:style w:type="paragraph" w:customStyle="1" w:styleId="D619E9EE7F664971ACA033AE2A3855F77">
    <w:name w:val="D619E9EE7F664971ACA033AE2A3855F77"/>
    <w:rsid w:val="00414FEA"/>
    <w:pPr>
      <w:spacing w:after="0" w:line="276" w:lineRule="auto"/>
    </w:pPr>
    <w:rPr>
      <w:kern w:val="0"/>
      <w14:ligatures w14:val="none"/>
    </w:rPr>
  </w:style>
  <w:style w:type="paragraph" w:customStyle="1" w:styleId="D619E9EE7F664971ACA033AE2A3855F78">
    <w:name w:val="D619E9EE7F664971ACA033AE2A3855F78"/>
    <w:rsid w:val="00414FEA"/>
    <w:pPr>
      <w:spacing w:after="0" w:line="276" w:lineRule="auto"/>
    </w:pPr>
    <w:rPr>
      <w:kern w:val="0"/>
      <w14:ligatures w14:val="none"/>
    </w:rPr>
  </w:style>
  <w:style w:type="paragraph" w:customStyle="1" w:styleId="D619E9EE7F664971ACA033AE2A3855F79">
    <w:name w:val="D619E9EE7F664971ACA033AE2A3855F79"/>
    <w:rsid w:val="00414FEA"/>
    <w:pPr>
      <w:spacing w:after="0" w:line="276" w:lineRule="auto"/>
    </w:pPr>
    <w:rPr>
      <w:kern w:val="0"/>
      <w14:ligatures w14:val="none"/>
    </w:rPr>
  </w:style>
  <w:style w:type="paragraph" w:customStyle="1" w:styleId="D619E9EE7F664971ACA033AE2A3855F710">
    <w:name w:val="D619E9EE7F664971ACA033AE2A3855F710"/>
    <w:rsid w:val="00414FEA"/>
    <w:pPr>
      <w:spacing w:after="0" w:line="276" w:lineRule="auto"/>
    </w:pPr>
    <w:rPr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PHA - Ny">
      <a:dk1>
        <a:srgbClr val="000000"/>
      </a:dk1>
      <a:lt1>
        <a:srgbClr val="FFFFFF"/>
      </a:lt1>
      <a:dk2>
        <a:srgbClr val="D03634"/>
      </a:dk2>
      <a:lt2>
        <a:srgbClr val="5BC5F2"/>
      </a:lt2>
      <a:accent1>
        <a:srgbClr val="0F5C40"/>
      </a:accent1>
      <a:accent2>
        <a:srgbClr val="383889"/>
      </a:accent2>
      <a:accent3>
        <a:srgbClr val="863281"/>
      </a:accent3>
      <a:accent4>
        <a:srgbClr val="8ACBC1"/>
      </a:accent4>
      <a:accent5>
        <a:srgbClr val="F6BFD8"/>
      </a:accent5>
      <a:accent6>
        <a:srgbClr val="EE754D"/>
      </a:accent6>
      <a:hlink>
        <a:srgbClr val="5BC5F2"/>
      </a:hlink>
      <a:folHlink>
        <a:srgbClr val="5BAAF2"/>
      </a:folHlink>
    </a:clrScheme>
    <a:fontScheme name="PHA">
      <a:majorFont>
        <a:latin typeface="Corbel"/>
        <a:ea typeface=""/>
        <a:cs typeface=""/>
      </a:majorFont>
      <a:minorFont>
        <a:latin typeface="Corbe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0ADA91A9E06247B0E010CE7ED42826" ma:contentTypeVersion="15" ma:contentTypeDescription="Opret et nyt dokument." ma:contentTypeScope="" ma:versionID="46e98dae5f9b88816bf54369a5222b18">
  <xsd:schema xmlns:xsd="http://www.w3.org/2001/XMLSchema" xmlns:xs="http://www.w3.org/2001/XMLSchema" xmlns:p="http://schemas.microsoft.com/office/2006/metadata/properties" xmlns:ns2="52015138-a80c-4e23-9a98-bc73ca295e47" xmlns:ns3="7b75dd53-5e5f-432d-8bbd-08d689d7d553" targetNamespace="http://schemas.microsoft.com/office/2006/metadata/properties" ma:root="true" ma:fieldsID="c44d318665fe533ffa94e44633bda0ed" ns2:_="" ns3:_="">
    <xsd:import namespace="52015138-a80c-4e23-9a98-bc73ca295e47"/>
    <xsd:import namespace="7b75dd53-5e5f-432d-8bbd-08d689d7d5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LinktilQuiz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15138-a80c-4e23-9a98-bc73ca295e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ledmærker" ma:readOnly="false" ma:fieldId="{5cf76f15-5ced-4ddc-b409-7134ff3c332f}" ma:taxonomyMulti="true" ma:sspId="d435b171-257c-478e-b686-f8cd4d182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inktilQuiz" ma:index="22" nillable="true" ma:displayName="Øvrige links" ma:format="Dropdown" ma:internalName="LinktilQuiz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5dd53-5e5f-432d-8bbd-08d689d7d55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3b8e35c-39dc-40eb-afbc-a8fb0043b90a}" ma:internalName="TaxCatchAll" ma:showField="CatchAllData" ma:web="7b75dd53-5e5f-432d-8bbd-08d689d7d5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TemplafyTemplateConfiguration><![CDATA[{"elementsMetadata":[],"transformationConfigurations":[],"templateName":"blankdocument","templateDescription":"","enableDocumentContentUpdater":false,"version":"2.0"}]]></TemplafyTemplateConfiguration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tilQuiz xmlns="52015138-a80c-4e23-9a98-bc73ca295e47" xsi:nil="true"/>
    <TaxCatchAll xmlns="7b75dd53-5e5f-432d-8bbd-08d689d7d553" xsi:nil="true"/>
    <lcf76f155ced4ddcb4097134ff3c332f xmlns="52015138-a80c-4e23-9a98-bc73ca295e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7E7FB2-51B2-41C4-856A-47CA0AC50919}">
  <ds:schemaRefs/>
</ds:datastoreItem>
</file>

<file path=customXml/itemProps2.xml><?xml version="1.0" encoding="utf-8"?>
<ds:datastoreItem xmlns:ds="http://schemas.openxmlformats.org/officeDocument/2006/customXml" ds:itemID="{D8FCCC91-C689-41C1-9355-63860ED2F6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015138-a80c-4e23-9a98-bc73ca295e47"/>
    <ds:schemaRef ds:uri="7b75dd53-5e5f-432d-8bbd-08d689d7d5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4D8A48-D9A0-42ED-81BB-3A7104C7D6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D92F38-D4C1-404A-8DED-BC0EFDC4D621}">
  <ds:schemaRefs/>
</ds:datastoreItem>
</file>

<file path=customXml/itemProps5.xml><?xml version="1.0" encoding="utf-8"?>
<ds:datastoreItem xmlns:ds="http://schemas.openxmlformats.org/officeDocument/2006/customXml" ds:itemID="{B2775A71-61F9-4D5F-B72C-459D667E197D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6D39DB5-5381-4FA1-9801-23F90ADC6733}">
  <ds:schemaRefs>
    <ds:schemaRef ds:uri="http://schemas.microsoft.com/office/2006/metadata/properties"/>
    <ds:schemaRef ds:uri="http://schemas.microsoft.com/office/infopath/2007/PartnerControls"/>
    <ds:schemaRef ds:uri="52015138-a80c-4e23-9a98-bc73ca295e47"/>
    <ds:schemaRef ds:uri="7b75dd53-5e5f-432d-8bbd-08d689d7d5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Skabelon Absalon Dokument.dotx</Template>
  <TotalTime>189</TotalTime>
  <Pages>4</Pages>
  <Words>316</Words>
  <Characters>1932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Søgeemne 3</dc:subject>
  <dc:creator>Amanda Pii Jæger (ampj)</dc:creator>
  <cp:keywords>Søgeemne 1</cp:keywords>
  <dc:description>Søgeemne 2</dc:description>
  <cp:lastModifiedBy>Trine Bang Hansen (trbh)</cp:lastModifiedBy>
  <cp:revision>122</cp:revision>
  <dcterms:created xsi:type="dcterms:W3CDTF">2026-07-30T06:25:00Z</dcterms:created>
  <dcterms:modified xsi:type="dcterms:W3CDTF">2026-09-28T11:37:00Z</dcterms:modified>
  <cp:category>Søgeemne 4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pha</vt:lpwstr>
  </property>
  <property fmtid="{D5CDD505-2E9C-101B-9397-08002B2CF9AE}" pid="3" name="TemplafyTemplateId">
    <vt:lpwstr>970965618922095086</vt:lpwstr>
  </property>
  <property fmtid="{D5CDD505-2E9C-101B-9397-08002B2CF9AE}" pid="4" name="TemplafyUserProfileId">
    <vt:lpwstr>1405969339266106578</vt:lpwstr>
  </property>
  <property fmtid="{D5CDD505-2E9C-101B-9397-08002B2CF9AE}" pid="5" name="TemplafyLanguageCode">
    <vt:lpwstr>da-DK</vt:lpwstr>
  </property>
  <property fmtid="{D5CDD505-2E9C-101B-9397-08002B2CF9AE}" pid="6" name="TemplafyFromBlank">
    <vt:bool>true</vt:bool>
  </property>
  <property fmtid="{D5CDD505-2E9C-101B-9397-08002B2CF9AE}" pid="7" name="ContentTypeId">
    <vt:lpwstr>0x010100770ADA91A9E06247B0E010CE7ED42826</vt:lpwstr>
  </property>
  <property fmtid="{D5CDD505-2E9C-101B-9397-08002B2CF9AE}" pid="8" name="MediaServiceImageTags">
    <vt:lpwstr/>
  </property>
</Properties>
</file>